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Default Extension="gif" ContentType="image/gif"/>
  <Default Extension="png" ContentType="image/png"/>
  <Default Extension="rtf" ContentType="application/rtf"/>
  <Default Extension="html" ContentType="text/ht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8829" w:type="dxa"/>
        <w:tblLayout w:type="fixed"/>
        <w:tblCellMar>
          <w:top w:w="28" w:type="dxa"/>
          <w:left w:w="28" w:type="dxa"/>
          <w:right w:w="28" w:type="dxa"/>
        </w:tblCellMar>
        <w:tblLook w:val="0000" w:firstRow="0" w:lastRow="0" w:firstColumn="0" w:lastColumn="0" w:noHBand="0" w:noVBand="0"/>
        <w:tblCaption w:val="Sidhuvud"/>
        <w:tblDescription w:val="Layout enligt SIS standard"/>
      </w:tblPr>
      <w:tblGrid>
        <w:gridCol w:w="5272"/>
        <w:gridCol w:w="1531"/>
        <w:gridCol w:w="779"/>
        <w:gridCol w:w="1247"/>
      </w:tblGrid>
      <w:tr w:rsidR="001D6AE9" w:rsidRPr="000B5547" w14:paraId="2C57EF5D" w14:textId="77777777" w:rsidTr="00787009">
        <w:trPr>
          <w:cantSplit/>
          <w:trHeight w:val="1814"/>
        </w:trPr>
        <w:tc>
          <w:tcPr>
            <w:tcW w:w="5272" w:type="dxa"/>
          </w:tcPr>
          <w:p w14:paraId="7CFDFF7E" w14:textId="77777777" w:rsidR="001D6AE9" w:rsidRPr="000B5547" w:rsidRDefault="000B5547" w:rsidP="00787009">
            <w:pPr>
              <w:pStyle w:val="Sidhuvud"/>
              <w:ind w:left="1559"/>
              <w:jc w:val="center"/>
            </w:pPr>
            <w:r w:rsidRPr="000B5547">
              <w:rPr>
                <w:noProof/>
              </w:rPr>
              <w:drawing>
                <wp:inline distT="0" distB="0" distL="0" distR="0" wp14:anchorId="4C3D1D10" wp14:editId="2542B47E">
                  <wp:extent cx="1440000" cy="663005"/>
                  <wp:effectExtent l="0" t="0" r="8255" b="3810"/>
                  <wp:docPr id="13690680" name="Bildobjekt 1" descr="Logotyp Karlstads kommun"/>
                  <wp:cNvGraphicFramePr/>
                  <a:graphic xmlns:a="http://schemas.openxmlformats.org/drawingml/2006/main">
                    <a:graphicData uri="http://schemas.openxmlformats.org/drawingml/2006/picture">
                      <pic:pic xmlns:pic="http://schemas.openxmlformats.org/drawingml/2006/picture">
                        <pic:nvPicPr>
                          <pic:cNvPr id="13690680" name="Bildobjekt 1" descr="Logotyp Karlstads kommun"/>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440000" cy="663005"/>
                          </a:xfrm>
                          <a:prstGeom prst="rect">
                            <a:avLst/>
                          </a:prstGeom>
                        </pic:spPr>
                      </pic:pic>
                    </a:graphicData>
                  </a:graphic>
                </wp:inline>
              </w:drawing>
            </w:r>
          </w:p>
        </w:tc>
        <w:tc>
          <w:tcPr>
            <w:tcW w:w="1531" w:type="dxa"/>
          </w:tcPr>
          <w:p w14:paraId="373F8799" w14:textId="77777777" w:rsidR="001D6AE9" w:rsidRPr="000B5547" w:rsidRDefault="001D6AE9" w:rsidP="00787009">
            <w:pPr>
              <w:pStyle w:val="Sidhuvudledtext"/>
              <w:jc w:val="right"/>
            </w:pPr>
          </w:p>
        </w:tc>
        <w:tc>
          <w:tcPr>
            <w:tcW w:w="779" w:type="dxa"/>
          </w:tcPr>
          <w:p w14:paraId="1B41D81E" w14:textId="77777777" w:rsidR="001D6AE9" w:rsidRPr="000B5547" w:rsidRDefault="001D6AE9" w:rsidP="00787009">
            <w:pPr>
              <w:pStyle w:val="Sidhuvudledtext"/>
              <w:jc w:val="right"/>
            </w:pPr>
          </w:p>
        </w:tc>
        <w:tc>
          <w:tcPr>
            <w:tcW w:w="1247" w:type="dxa"/>
          </w:tcPr>
          <w:p w14:paraId="480CC114" w14:textId="1BEC956B" w:rsidR="001D6AE9" w:rsidRPr="000B5547" w:rsidRDefault="000B5547" w:rsidP="00787009">
            <w:pPr>
              <w:pStyle w:val="Sidhuvud"/>
              <w:jc w:val="right"/>
            </w:pPr>
            <w:r>
              <w:t>Sid</w:t>
            </w:r>
            <w:r w:rsidR="001D6AE9" w:rsidRPr="000B5547">
              <w:t xml:space="preserve"> </w:t>
            </w:r>
            <w:r w:rsidR="001D6AE9" w:rsidRPr="000B5547">
              <w:rPr>
                <w:rStyle w:val="Sidnummer"/>
              </w:rPr>
              <w:fldChar w:fldCharType="begin"/>
            </w:r>
            <w:r w:rsidR="001D6AE9" w:rsidRPr="000B5547">
              <w:rPr>
                <w:rStyle w:val="Sidnummer"/>
              </w:rPr>
              <w:instrText xml:space="preserve"> PAGE </w:instrText>
            </w:r>
            <w:r w:rsidR="001D6AE9" w:rsidRPr="000B5547">
              <w:rPr>
                <w:rStyle w:val="Sidnummer"/>
              </w:rPr>
              <w:fldChar w:fldCharType="separate"/>
            </w:r>
            <w:r w:rsidR="001D6AE9" w:rsidRPr="000B5547">
              <w:rPr>
                <w:rStyle w:val="Sidnummer"/>
                <w:noProof/>
              </w:rPr>
              <w:t>1</w:t>
            </w:r>
            <w:r w:rsidR="001D6AE9" w:rsidRPr="000B5547">
              <w:rPr>
                <w:rStyle w:val="Sidnummer"/>
              </w:rPr>
              <w:fldChar w:fldCharType="end"/>
            </w:r>
            <w:r w:rsidR="001D6AE9" w:rsidRPr="000B5547">
              <w:t>(</w:t>
            </w:r>
            <w:r w:rsidR="006C1CB9" w:rsidRPr="000B5547">
              <w:fldChar w:fldCharType="begin"/>
            </w:r>
            <w:r w:rsidR="006C1CB9" w:rsidRPr="000B5547">
              <w:instrText xml:space="preserve"> NUMPAGES </w:instrText>
            </w:r>
            <w:r w:rsidR="006C1CB9" w:rsidRPr="000B5547">
              <w:fldChar w:fldCharType="separate"/>
            </w:r>
            <w:r w:rsidR="00F10D59">
              <w:rPr>
                <w:noProof/>
              </w:rPr>
              <w:t>1</w:t>
            </w:r>
            <w:r w:rsidR="006C1CB9" w:rsidRPr="000B5547">
              <w:rPr>
                <w:noProof/>
              </w:rPr>
              <w:fldChar w:fldCharType="end"/>
            </w:r>
            <w:r w:rsidR="001D6AE9" w:rsidRPr="000B5547">
              <w:t xml:space="preserve">)  </w:t>
            </w:r>
          </w:p>
        </w:tc>
      </w:tr>
    </w:tbl>
    <w:p w14:paraId="4486871F" w14:textId="77777777" w:rsidR="006469D1" w:rsidRPr="000B5547" w:rsidRDefault="006469D1" w:rsidP="006469D1">
      <w:pPr>
        <w:pStyle w:val="Sidhuvud"/>
      </w:pPr>
    </w:p>
    <w:tbl>
      <w:tblPr>
        <w:tblW w:w="8857" w:type="dxa"/>
        <w:tblLayout w:type="fixed"/>
        <w:tblCellMar>
          <w:top w:w="28" w:type="dxa"/>
          <w:left w:w="28" w:type="dxa"/>
          <w:right w:w="28" w:type="dxa"/>
        </w:tblCellMar>
        <w:tblLook w:val="0000" w:firstRow="0" w:lastRow="0" w:firstColumn="0" w:lastColumn="0" w:noHBand="0" w:noVBand="0"/>
        <w:tblCaption w:val="Sidhuvud"/>
        <w:tblDescription w:val="Layout enligt SIS standard"/>
      </w:tblPr>
      <w:tblGrid>
        <w:gridCol w:w="5278"/>
        <w:gridCol w:w="3579"/>
      </w:tblGrid>
      <w:tr w:rsidR="006469D1" w:rsidRPr="000B5547" w14:paraId="59FF3856" w14:textId="77777777" w:rsidTr="00322BBB">
        <w:trPr>
          <w:cantSplit/>
          <w:trHeight w:val="225"/>
        </w:trPr>
        <w:tc>
          <w:tcPr>
            <w:tcW w:w="5278" w:type="dxa"/>
          </w:tcPr>
          <w:p w14:paraId="77FA7CE9" w14:textId="77777777" w:rsidR="006469D1" w:rsidRPr="000B5547" w:rsidRDefault="000B5547" w:rsidP="007C4ED9">
            <w:pPr>
              <w:pStyle w:val="FormatmallSidhuvudArialBlackVersaler"/>
            </w:pPr>
            <w:r>
              <w:t>Vård- och omsorgsförvaltningen</w:t>
            </w:r>
          </w:p>
          <w:p w14:paraId="5F96EFE0" w14:textId="77777777" w:rsidR="0064585A" w:rsidRPr="000B5547" w:rsidRDefault="000B5547" w:rsidP="00A80BB2">
            <w:pPr>
              <w:pStyle w:val="Sidhuvud"/>
              <w:rPr>
                <w:rFonts w:ascii="Arial Black" w:hAnsi="Arial Black" w:cs="Arial"/>
              </w:rPr>
            </w:pPr>
            <w:r>
              <w:rPr>
                <w:rFonts w:ascii="Arial Black" w:hAnsi="Arial Black" w:cs="Arial"/>
              </w:rPr>
              <w:t>Ledningskontor</w:t>
            </w:r>
          </w:p>
          <w:p w14:paraId="3C7D60AE" w14:textId="77777777" w:rsidR="0064585A" w:rsidRPr="000B5547" w:rsidRDefault="000B5547" w:rsidP="00A80BB2">
            <w:pPr>
              <w:pStyle w:val="Sidhuvud"/>
              <w:rPr>
                <w:rFonts w:cs="Arial"/>
              </w:rPr>
            </w:pPr>
            <w:r>
              <w:rPr>
                <w:rFonts w:cs="Arial"/>
              </w:rPr>
              <w:t>Karlstad 2024-10-25</w:t>
            </w:r>
          </w:p>
          <w:p w14:paraId="6FA846C3" w14:textId="0C46D42B" w:rsidR="0064585A" w:rsidRPr="000B5547" w:rsidRDefault="0064585A" w:rsidP="00A80BB2">
            <w:pPr>
              <w:pStyle w:val="Sidhuvud"/>
            </w:pPr>
          </w:p>
        </w:tc>
        <w:tc>
          <w:tcPr>
            <w:tcW w:w="3579" w:type="dxa"/>
          </w:tcPr>
          <w:p w14:paraId="25AF87F3" w14:textId="77777777" w:rsidR="006469D1" w:rsidRPr="000B5547" w:rsidRDefault="006469D1" w:rsidP="00A80BB2">
            <w:pPr>
              <w:pStyle w:val="Sidhuvud"/>
            </w:pPr>
          </w:p>
        </w:tc>
      </w:tr>
    </w:tbl>
    <w:sdt>
      <w:sdtPr>
        <w:alias w:val="Titel"/>
        <w:tag w:val="Start"/>
        <w:id w:val="-1488401428"/>
        <w:placeholder>
          <w:docPart w:val="EF6711594E924D0081D30E3E81E77A28"/>
        </w:placeholder>
        <w:dataBinding w:prefixMappings="xmlns:ns0='http://purl.org/dc/elements/1.1/' xmlns:ns1='http://schemas.openxmlformats.org/package/2006/metadata/core-properties' " w:xpath="/ns1:coreProperties[1]/ns0:title[1]" w:storeItemID="{6C3C8BC8-F283-45AE-878A-BAB7291924A1}"/>
        <w:text/>
      </w:sdtPr>
      <w:sdtEndPr/>
      <w:sdtContent>
        <w:p w14:paraId="2F212AE3" w14:textId="042B8928" w:rsidR="00F91CF5" w:rsidRPr="000B5547" w:rsidRDefault="000B5547" w:rsidP="008216BF">
          <w:pPr>
            <w:pStyle w:val="Rubrik1"/>
          </w:pPr>
          <w:r>
            <w:t>Referens</w:t>
          </w:r>
          <w:r w:rsidR="0067068D">
            <w:t>intyg</w:t>
          </w:r>
          <w:r>
            <w:t xml:space="preserve"> – LOV Hemtjänst Karlstads kommun</w:t>
          </w:r>
        </w:p>
      </w:sdtContent>
    </w:sdt>
    <w:p w14:paraId="2F04CE5F" w14:textId="7ADF9FDD" w:rsidR="000B5547" w:rsidRPr="000B5547" w:rsidRDefault="000B5547" w:rsidP="000B5547">
      <w:pPr>
        <w:pStyle w:val="Rubrik2"/>
      </w:pPr>
      <w:r w:rsidRPr="00003041">
        <w:t>Referensuppdrag</w:t>
      </w:r>
    </w:p>
    <w:p w14:paraId="065A4D41" w14:textId="32EB794A" w:rsidR="000B5547" w:rsidRDefault="000B5547" w:rsidP="000B5547">
      <w:pPr>
        <w:pStyle w:val="eAvropBrd"/>
        <w:tabs>
          <w:tab w:val="left" w:pos="709"/>
        </w:tabs>
        <w:ind w:left="0" w:right="-1"/>
        <w:rPr>
          <w:rFonts w:ascii="Times New Roman" w:hAnsi="Times New Roman"/>
          <w:sz w:val="24"/>
          <w:szCs w:val="22"/>
        </w:rPr>
      </w:pPr>
      <w:r w:rsidRPr="00D74C05">
        <w:rPr>
          <w:rFonts w:ascii="Times New Roman" w:hAnsi="Times New Roman"/>
          <w:sz w:val="24"/>
          <w:szCs w:val="22"/>
        </w:rPr>
        <w:t xml:space="preserve">Sökande ska ha de resurser samt den kompetens och erfarenhet som erfordras för att organisera, administrera och utföra det uppdrag som upphandlingen omfattar. </w:t>
      </w:r>
    </w:p>
    <w:p w14:paraId="4171E6FC" w14:textId="77777777" w:rsidR="000B5547" w:rsidRDefault="000B5547" w:rsidP="000B5547">
      <w:pPr>
        <w:pStyle w:val="eAvropBrd"/>
        <w:tabs>
          <w:tab w:val="left" w:pos="709"/>
        </w:tabs>
        <w:ind w:left="0" w:right="-1"/>
        <w:rPr>
          <w:rFonts w:ascii="Times New Roman" w:hAnsi="Times New Roman"/>
          <w:sz w:val="24"/>
          <w:szCs w:val="22"/>
        </w:rPr>
      </w:pPr>
    </w:p>
    <w:p w14:paraId="37E3622C" w14:textId="11796B21" w:rsidR="000B5547" w:rsidRPr="000B5547" w:rsidRDefault="000B5547" w:rsidP="000B5547">
      <w:pPr>
        <w:pStyle w:val="eAvropBrd"/>
        <w:tabs>
          <w:tab w:val="left" w:pos="709"/>
        </w:tabs>
        <w:ind w:left="0" w:right="-1"/>
        <w:rPr>
          <w:rFonts w:ascii="Times New Roman" w:hAnsi="Times New Roman"/>
          <w:sz w:val="24"/>
          <w:szCs w:val="22"/>
        </w:rPr>
      </w:pPr>
      <w:r w:rsidRPr="000B5547">
        <w:rPr>
          <w:rFonts w:ascii="Times New Roman" w:hAnsi="Times New Roman"/>
          <w:sz w:val="24"/>
          <w:szCs w:val="22"/>
        </w:rPr>
        <w:t xml:space="preserve">Vid ansökningstillfället ska utföraren vara verksam inom likvärdigt uppdrag och dessutom kunna, via referenser, uppvisa att ansökande företag (juridisk person) varit verksamt sedan minst två (2) år tillbaka i annan kommun med uppdrag för LOV hemtjänst, inklusive delegerade och ordinerade hälso- och sjukvård. </w:t>
      </w:r>
    </w:p>
    <w:p w14:paraId="293A13FE" w14:textId="77777777" w:rsidR="000B5547" w:rsidRPr="000B5547" w:rsidRDefault="000B5547" w:rsidP="000B5547">
      <w:pPr>
        <w:pStyle w:val="eAvropBrd"/>
        <w:tabs>
          <w:tab w:val="left" w:pos="709"/>
        </w:tabs>
        <w:ind w:left="0" w:right="-1"/>
        <w:rPr>
          <w:rFonts w:ascii="Times New Roman" w:hAnsi="Times New Roman"/>
          <w:sz w:val="24"/>
          <w:szCs w:val="22"/>
        </w:rPr>
      </w:pPr>
    </w:p>
    <w:p w14:paraId="341DC13B" w14:textId="77777777" w:rsidR="000B5547" w:rsidRPr="000B5547" w:rsidRDefault="000B5547" w:rsidP="000B5547">
      <w:pPr>
        <w:pStyle w:val="eAvropBrd"/>
        <w:tabs>
          <w:tab w:val="left" w:pos="709"/>
        </w:tabs>
        <w:ind w:left="0" w:right="-1"/>
        <w:rPr>
          <w:rFonts w:ascii="Times New Roman" w:hAnsi="Times New Roman"/>
          <w:sz w:val="24"/>
          <w:szCs w:val="22"/>
        </w:rPr>
      </w:pPr>
      <w:r w:rsidRPr="000B5547">
        <w:rPr>
          <w:rFonts w:ascii="Times New Roman" w:hAnsi="Times New Roman"/>
          <w:sz w:val="24"/>
          <w:szCs w:val="22"/>
        </w:rPr>
        <w:t>I det fall en av kommunen redan godkänd befintlig utförare inom kommunens valfrihetssystem LOV Hemtjänst ombildas med nytt organisationsnummer (ny juridisk person), kan undantag från ovan ske. Denna bedömning görs i varje enskilt fall och bedöms av Kommunen.</w:t>
      </w:r>
    </w:p>
    <w:p w14:paraId="748AB29F" w14:textId="77777777" w:rsidR="000B5547" w:rsidRPr="000B5547" w:rsidRDefault="000B5547" w:rsidP="000B5547">
      <w:pPr>
        <w:pStyle w:val="eAvropBrd"/>
        <w:tabs>
          <w:tab w:val="left" w:pos="709"/>
        </w:tabs>
        <w:ind w:left="0" w:right="-1"/>
        <w:rPr>
          <w:rFonts w:ascii="Times New Roman" w:hAnsi="Times New Roman"/>
          <w:sz w:val="24"/>
          <w:szCs w:val="22"/>
        </w:rPr>
      </w:pPr>
    </w:p>
    <w:p w14:paraId="07F374D4" w14:textId="6352BE84" w:rsidR="000B5547" w:rsidRPr="000B5547" w:rsidRDefault="000B5547" w:rsidP="000B5547">
      <w:pPr>
        <w:pStyle w:val="eAvropBrd"/>
        <w:tabs>
          <w:tab w:val="left" w:pos="709"/>
        </w:tabs>
        <w:ind w:left="0" w:right="-1"/>
        <w:rPr>
          <w:rFonts w:ascii="Times New Roman" w:hAnsi="Times New Roman"/>
          <w:sz w:val="24"/>
          <w:szCs w:val="22"/>
        </w:rPr>
      </w:pPr>
      <w:r w:rsidRPr="000B5547">
        <w:rPr>
          <w:rFonts w:ascii="Times New Roman" w:hAnsi="Times New Roman"/>
          <w:sz w:val="24"/>
          <w:szCs w:val="22"/>
        </w:rPr>
        <w:t>Utföraren ska bifoga</w:t>
      </w:r>
      <w:r>
        <w:rPr>
          <w:rFonts w:ascii="Times New Roman" w:hAnsi="Times New Roman"/>
          <w:sz w:val="24"/>
          <w:szCs w:val="22"/>
        </w:rPr>
        <w:t xml:space="preserve"> denna ifyllda referensmall som referensintyg</w:t>
      </w:r>
      <w:r w:rsidRPr="000B5547">
        <w:rPr>
          <w:rFonts w:ascii="Times New Roman" w:hAnsi="Times New Roman"/>
          <w:sz w:val="24"/>
          <w:szCs w:val="22"/>
        </w:rPr>
        <w:t xml:space="preserve"> från en referenskommun som styrker krav ovan. Uppdragsavtal för </w:t>
      </w:r>
      <w:r>
        <w:rPr>
          <w:rFonts w:ascii="Times New Roman" w:hAnsi="Times New Roman"/>
          <w:sz w:val="24"/>
          <w:szCs w:val="22"/>
        </w:rPr>
        <w:t xml:space="preserve">den </w:t>
      </w:r>
      <w:r w:rsidRPr="000B5547">
        <w:rPr>
          <w:rFonts w:ascii="Times New Roman" w:hAnsi="Times New Roman"/>
          <w:sz w:val="24"/>
          <w:szCs w:val="22"/>
        </w:rPr>
        <w:t>aktuell</w:t>
      </w:r>
      <w:r>
        <w:rPr>
          <w:rFonts w:ascii="Times New Roman" w:hAnsi="Times New Roman"/>
          <w:sz w:val="24"/>
          <w:szCs w:val="22"/>
        </w:rPr>
        <w:t xml:space="preserve">a </w:t>
      </w:r>
      <w:r w:rsidRPr="000B5547">
        <w:rPr>
          <w:rFonts w:ascii="Times New Roman" w:hAnsi="Times New Roman"/>
          <w:sz w:val="24"/>
          <w:szCs w:val="22"/>
        </w:rPr>
        <w:t>referens</w:t>
      </w:r>
      <w:r>
        <w:rPr>
          <w:rFonts w:ascii="Times New Roman" w:hAnsi="Times New Roman"/>
          <w:sz w:val="24"/>
          <w:szCs w:val="22"/>
        </w:rPr>
        <w:t>kommunen</w:t>
      </w:r>
      <w:r w:rsidRPr="000B5547">
        <w:rPr>
          <w:rFonts w:ascii="Times New Roman" w:hAnsi="Times New Roman"/>
          <w:sz w:val="24"/>
          <w:szCs w:val="22"/>
        </w:rPr>
        <w:t xml:space="preserve"> ska vara pågående vid tiden för denna LOV-ansökan och avtalet ska vara signerat av båda avtalsparter. </w:t>
      </w:r>
    </w:p>
    <w:p w14:paraId="21D58E42" w14:textId="77777777" w:rsidR="000B5547" w:rsidRPr="000B5547" w:rsidRDefault="000B5547" w:rsidP="000B5547">
      <w:pPr>
        <w:pStyle w:val="eAvropBrd"/>
        <w:tabs>
          <w:tab w:val="left" w:pos="709"/>
        </w:tabs>
        <w:ind w:left="0" w:right="-1"/>
        <w:rPr>
          <w:rFonts w:ascii="Times New Roman" w:hAnsi="Times New Roman"/>
          <w:sz w:val="24"/>
          <w:szCs w:val="22"/>
        </w:rPr>
      </w:pPr>
    </w:p>
    <w:p w14:paraId="18BF3805" w14:textId="77777777" w:rsidR="000B5547" w:rsidRPr="000B5547" w:rsidRDefault="000B5547" w:rsidP="000B5547">
      <w:pPr>
        <w:pStyle w:val="eAvropBrd"/>
        <w:tabs>
          <w:tab w:val="left" w:pos="709"/>
        </w:tabs>
        <w:ind w:left="0" w:right="-1"/>
        <w:rPr>
          <w:rFonts w:ascii="Times New Roman" w:hAnsi="Times New Roman"/>
          <w:sz w:val="24"/>
          <w:szCs w:val="22"/>
        </w:rPr>
      </w:pPr>
      <w:r w:rsidRPr="000B5547">
        <w:rPr>
          <w:rFonts w:ascii="Times New Roman" w:hAnsi="Times New Roman"/>
          <w:b/>
          <w:bCs/>
          <w:sz w:val="24"/>
          <w:szCs w:val="22"/>
        </w:rPr>
        <w:t>För godkännande</w:t>
      </w:r>
      <w:r w:rsidRPr="000B5547">
        <w:rPr>
          <w:rFonts w:ascii="Times New Roman" w:hAnsi="Times New Roman"/>
          <w:sz w:val="24"/>
          <w:szCs w:val="22"/>
        </w:rPr>
        <w:t xml:space="preserve"> krävs att den angivna referenskommunen tillstyrker gott omdöme och goda referensresultat i hela uppdragets utförande, under de senaste två (2) åren inklusive nutid vid ansökningstillfället. Referensen ska avse det ansökande företagets befintliga LOV-uppdrag i referenskommunen. Kommunen gör en bedömning av utförarens lämplighet, vilken utgår från dennes förmåga att utföra uppdrag och förbehåller sig rätten att själva utse referenser eller att använda sig av egna erfarenheter av utföraren. </w:t>
      </w:r>
    </w:p>
    <w:p w14:paraId="519F8039" w14:textId="77777777" w:rsidR="00F62A5E" w:rsidRDefault="00F62A5E" w:rsidP="000B5547">
      <w:pPr>
        <w:pStyle w:val="eAvropBrd"/>
        <w:tabs>
          <w:tab w:val="left" w:pos="709"/>
        </w:tabs>
        <w:ind w:left="0" w:right="-1"/>
        <w:rPr>
          <w:rFonts w:ascii="Times New Roman" w:hAnsi="Times New Roman"/>
          <w:sz w:val="24"/>
          <w:szCs w:val="22"/>
        </w:rPr>
      </w:pPr>
    </w:p>
    <w:p w14:paraId="22C0627B" w14:textId="69A3F29E" w:rsidR="000B5547" w:rsidRPr="00D74C05" w:rsidRDefault="000B5547" w:rsidP="000B5547">
      <w:pPr>
        <w:pStyle w:val="eAvropBrd"/>
        <w:tabs>
          <w:tab w:val="left" w:pos="709"/>
        </w:tabs>
        <w:ind w:left="0" w:right="-1"/>
        <w:rPr>
          <w:rFonts w:ascii="Times New Roman" w:hAnsi="Times New Roman"/>
          <w:sz w:val="24"/>
          <w:szCs w:val="22"/>
        </w:rPr>
      </w:pPr>
      <w:r w:rsidRPr="00D74C05">
        <w:rPr>
          <w:rFonts w:ascii="Times New Roman" w:hAnsi="Times New Roman"/>
          <w:sz w:val="24"/>
          <w:szCs w:val="22"/>
        </w:rPr>
        <w:lastRenderedPageBreak/>
        <w:t>Beskrivningen ska innehålla kortfattad information kring uppdragets innehåll och omfattning.</w:t>
      </w:r>
    </w:p>
    <w:p w14:paraId="498ECCDE" w14:textId="648551E7" w:rsidR="000B5547" w:rsidRPr="00D74C05" w:rsidRDefault="000B5547" w:rsidP="000B5547">
      <w:pPr>
        <w:pStyle w:val="eAvropBrd"/>
        <w:tabs>
          <w:tab w:val="left" w:pos="709"/>
        </w:tabs>
        <w:ind w:left="0" w:right="-1"/>
        <w:rPr>
          <w:rFonts w:ascii="Times New Roman" w:hAnsi="Times New Roman"/>
          <w:sz w:val="24"/>
          <w:szCs w:val="22"/>
        </w:rPr>
      </w:pPr>
      <w:r w:rsidRPr="00D74C05">
        <w:rPr>
          <w:rFonts w:ascii="Times New Roman" w:hAnsi="Times New Roman"/>
          <w:sz w:val="24"/>
          <w:szCs w:val="22"/>
        </w:rPr>
        <w:t xml:space="preserve">Referenserna ska lämnas av de kommunala funktioner som har övergripande avtalsansvar, beställaransvar eller kvalitetsansvar etc. </w:t>
      </w:r>
    </w:p>
    <w:p w14:paraId="2A3BCD9F" w14:textId="77777777" w:rsidR="000B5547" w:rsidRPr="00D74C05" w:rsidRDefault="000B5547" w:rsidP="000B5547">
      <w:pPr>
        <w:pStyle w:val="eAvropBrd"/>
        <w:tabs>
          <w:tab w:val="left" w:pos="709"/>
        </w:tabs>
        <w:ind w:left="0" w:right="-1"/>
        <w:rPr>
          <w:rFonts w:ascii="Times New Roman" w:hAnsi="Times New Roman"/>
          <w:sz w:val="24"/>
          <w:szCs w:val="22"/>
        </w:rPr>
      </w:pPr>
      <w:r w:rsidRPr="00D74C05">
        <w:rPr>
          <w:rFonts w:ascii="Times New Roman" w:hAnsi="Times New Roman"/>
          <w:sz w:val="24"/>
          <w:szCs w:val="22"/>
        </w:rPr>
        <w:t>Angivna referenter ska vara informerade om att de kommer att kontaktas för att verifiera lämnade referenser.</w:t>
      </w:r>
    </w:p>
    <w:p w14:paraId="534C0675" w14:textId="77777777" w:rsidR="000B5547" w:rsidRPr="00D74C05" w:rsidRDefault="000B5547" w:rsidP="000B5547">
      <w:pPr>
        <w:pStyle w:val="eAvropBrd"/>
        <w:tabs>
          <w:tab w:val="left" w:pos="709"/>
        </w:tabs>
        <w:ind w:left="0" w:right="-1"/>
        <w:rPr>
          <w:rFonts w:ascii="Times New Roman" w:hAnsi="Times New Roman"/>
          <w:sz w:val="24"/>
          <w:szCs w:val="22"/>
        </w:rPr>
      </w:pPr>
      <w:r w:rsidRPr="00D74C05">
        <w:rPr>
          <w:rFonts w:ascii="Times New Roman" w:hAnsi="Times New Roman"/>
          <w:sz w:val="24"/>
          <w:szCs w:val="22"/>
        </w:rPr>
        <w:t>Referenterna ska vara oberoende och får inte ha egna intressen i sökandens företag.</w:t>
      </w:r>
    </w:p>
    <w:p w14:paraId="15DA6E3F" w14:textId="77777777" w:rsidR="00F62A5E" w:rsidRDefault="000B5547" w:rsidP="000B5547">
      <w:pPr>
        <w:pStyle w:val="Brdtext"/>
        <w:rPr>
          <w:szCs w:val="22"/>
        </w:rPr>
      </w:pPr>
      <w:r w:rsidRPr="00D74C05">
        <w:rPr>
          <w:szCs w:val="22"/>
        </w:rPr>
        <w:t>Kommunen förbehåller sig rätten att byta ut en av referenserna mot kommunen som referens.</w:t>
      </w:r>
      <w:r w:rsidR="00F62A5E">
        <w:rPr>
          <w:szCs w:val="22"/>
        </w:rPr>
        <w:t xml:space="preserve"> </w:t>
      </w:r>
    </w:p>
    <w:p w14:paraId="3FAE943E" w14:textId="77C42586" w:rsidR="00286CEE" w:rsidRDefault="000B5547" w:rsidP="000B5547">
      <w:pPr>
        <w:pStyle w:val="Brdtext"/>
        <w:rPr>
          <w:szCs w:val="22"/>
        </w:rPr>
      </w:pPr>
      <w:r w:rsidRPr="00D74C05">
        <w:rPr>
          <w:szCs w:val="22"/>
        </w:rPr>
        <w:t>Kommunen förbehåller sig rätten att avslå ansökan</w:t>
      </w:r>
      <w:r w:rsidR="00F62A5E">
        <w:rPr>
          <w:szCs w:val="22"/>
        </w:rPr>
        <w:t>,</w:t>
      </w:r>
      <w:r w:rsidRPr="00D74C05">
        <w:rPr>
          <w:szCs w:val="22"/>
        </w:rPr>
        <w:t xml:space="preserve"> utifrån bedömning av någon av referenserna.</w:t>
      </w:r>
    </w:p>
    <w:p w14:paraId="38CAEF9C" w14:textId="77777777" w:rsidR="00F62A5E" w:rsidRDefault="00F62A5E" w:rsidP="000B5547">
      <w:pPr>
        <w:pStyle w:val="Brdtext"/>
        <w:rPr>
          <w:szCs w:val="22"/>
        </w:rPr>
      </w:pPr>
    </w:p>
    <w:tbl>
      <w:tblPr>
        <w:tblStyle w:val="Tabellrutnt"/>
        <w:tblpPr w:leftFromText="141" w:rightFromText="141" w:vertAnchor="text" w:horzAnchor="margin" w:tblpY="189"/>
        <w:tblW w:w="8926" w:type="dxa"/>
        <w:tblLook w:val="04A0" w:firstRow="1" w:lastRow="0" w:firstColumn="1" w:lastColumn="0" w:noHBand="0" w:noVBand="1"/>
        <w:tblCaption w:val="Blankett- och mottagarinformation"/>
      </w:tblPr>
      <w:tblGrid>
        <w:gridCol w:w="2150"/>
        <w:gridCol w:w="6776"/>
      </w:tblGrid>
      <w:tr w:rsidR="00F62A5E" w:rsidRPr="00F6495E" w14:paraId="1240DA55" w14:textId="77777777" w:rsidTr="00F62A5E">
        <w:trPr>
          <w:trHeight w:val="325"/>
        </w:trPr>
        <w:tc>
          <w:tcPr>
            <w:tcW w:w="2150" w:type="dxa"/>
            <w:shd w:val="clear" w:color="auto" w:fill="E5DEDB" w:themeFill="background2"/>
          </w:tcPr>
          <w:p w14:paraId="4DDEC55F" w14:textId="625EDA05" w:rsidR="00F62A5E" w:rsidRPr="00F6495E" w:rsidRDefault="00F62A5E" w:rsidP="00F62A5E">
            <w:pPr>
              <w:rPr>
                <w:b/>
                <w:sz w:val="28"/>
                <w:szCs w:val="28"/>
              </w:rPr>
            </w:pPr>
            <w:r>
              <w:rPr>
                <w:b/>
                <w:sz w:val="28"/>
                <w:szCs w:val="28"/>
              </w:rPr>
              <w:t>Den sökande</w:t>
            </w:r>
            <w:r w:rsidRPr="00F6495E">
              <w:rPr>
                <w:b/>
                <w:sz w:val="28"/>
                <w:szCs w:val="28"/>
              </w:rPr>
              <w:t>:</w:t>
            </w:r>
          </w:p>
        </w:tc>
        <w:sdt>
          <w:sdtPr>
            <w:rPr>
              <w:sz w:val="28"/>
              <w:szCs w:val="28"/>
            </w:rPr>
            <w:id w:val="1928839208"/>
            <w:placeholder>
              <w:docPart w:val="C6FEB7D1F3694E4A855EE60E5D311826"/>
            </w:placeholder>
            <w15:appearance w15:val="hidden"/>
          </w:sdtPr>
          <w:sdtContent>
            <w:tc>
              <w:tcPr>
                <w:tcW w:w="6776" w:type="dxa"/>
                <w:shd w:val="clear" w:color="auto" w:fill="auto"/>
              </w:tcPr>
              <w:p w14:paraId="7646B955" w14:textId="77777777" w:rsidR="00F62A5E" w:rsidRPr="00F6495E" w:rsidRDefault="00F62A5E" w:rsidP="00F62A5E">
                <w:pPr>
                  <w:rPr>
                    <w:sz w:val="28"/>
                    <w:szCs w:val="28"/>
                  </w:rPr>
                </w:pPr>
                <w:r w:rsidRPr="00A56BAA">
                  <w:rPr>
                    <w:b/>
                    <w:sz w:val="28"/>
                    <w:szCs w:val="28"/>
                  </w:rPr>
                  <w:fldChar w:fldCharType="begin">
                    <w:ffData>
                      <w:name w:val="Text1"/>
                      <w:enabled/>
                      <w:calcOnExit w:val="0"/>
                      <w:textInput/>
                    </w:ffData>
                  </w:fldChar>
                </w:r>
                <w:r w:rsidRPr="00A56BAA">
                  <w:rPr>
                    <w:b/>
                    <w:sz w:val="28"/>
                    <w:szCs w:val="28"/>
                  </w:rPr>
                  <w:instrText xml:space="preserve"> FORMTEXT </w:instrText>
                </w:r>
                <w:r w:rsidRPr="00A56BAA">
                  <w:rPr>
                    <w:b/>
                    <w:sz w:val="28"/>
                    <w:szCs w:val="28"/>
                  </w:rPr>
                </w:r>
                <w:r w:rsidRPr="00A56BAA">
                  <w:rPr>
                    <w:b/>
                    <w:sz w:val="28"/>
                    <w:szCs w:val="28"/>
                  </w:rPr>
                  <w:fldChar w:fldCharType="separate"/>
                </w:r>
                <w:r w:rsidRPr="00A56BAA">
                  <w:rPr>
                    <w:b/>
                    <w:noProof/>
                    <w:sz w:val="28"/>
                    <w:szCs w:val="28"/>
                  </w:rPr>
                  <w:t> </w:t>
                </w:r>
                <w:r w:rsidRPr="00A56BAA">
                  <w:rPr>
                    <w:b/>
                    <w:noProof/>
                    <w:sz w:val="28"/>
                    <w:szCs w:val="28"/>
                  </w:rPr>
                  <w:t> </w:t>
                </w:r>
                <w:r w:rsidRPr="00A56BAA">
                  <w:rPr>
                    <w:b/>
                    <w:noProof/>
                    <w:sz w:val="28"/>
                    <w:szCs w:val="28"/>
                  </w:rPr>
                  <w:t> </w:t>
                </w:r>
                <w:r w:rsidRPr="00A56BAA">
                  <w:rPr>
                    <w:b/>
                    <w:noProof/>
                    <w:sz w:val="28"/>
                    <w:szCs w:val="28"/>
                  </w:rPr>
                  <w:t> </w:t>
                </w:r>
                <w:r w:rsidRPr="00A56BAA">
                  <w:rPr>
                    <w:b/>
                    <w:noProof/>
                    <w:sz w:val="28"/>
                    <w:szCs w:val="28"/>
                  </w:rPr>
                  <w:t> </w:t>
                </w:r>
                <w:r w:rsidRPr="00A56BAA">
                  <w:rPr>
                    <w:b/>
                    <w:sz w:val="28"/>
                    <w:szCs w:val="28"/>
                  </w:rPr>
                  <w:fldChar w:fldCharType="end"/>
                </w:r>
              </w:p>
            </w:tc>
          </w:sdtContent>
        </w:sdt>
      </w:tr>
    </w:tbl>
    <w:p w14:paraId="0B2083C4" w14:textId="77777777" w:rsidR="00F62A5E" w:rsidRDefault="00F62A5E" w:rsidP="00F62A5E">
      <w:pPr>
        <w:pStyle w:val="eAvropBrd"/>
        <w:tabs>
          <w:tab w:val="left" w:pos="709"/>
        </w:tabs>
        <w:ind w:left="0" w:right="-1"/>
        <w:rPr>
          <w:rFonts w:asciiTheme="majorHAnsi" w:hAnsiTheme="majorHAnsi" w:cstheme="majorHAnsi"/>
          <w:b/>
          <w:bCs/>
          <w:sz w:val="24"/>
          <w:szCs w:val="22"/>
        </w:rPr>
      </w:pPr>
    </w:p>
    <w:p w14:paraId="12F1E2F2" w14:textId="1976CA49" w:rsidR="00F62A5E" w:rsidRDefault="00F62A5E" w:rsidP="00F62A5E">
      <w:pPr>
        <w:pStyle w:val="eAvropBrd"/>
        <w:tabs>
          <w:tab w:val="left" w:pos="709"/>
        </w:tabs>
        <w:ind w:left="0" w:right="-1"/>
        <w:rPr>
          <w:rFonts w:asciiTheme="majorHAnsi" w:hAnsiTheme="majorHAnsi" w:cstheme="majorHAnsi"/>
          <w:b/>
          <w:bCs/>
          <w:sz w:val="24"/>
          <w:szCs w:val="22"/>
        </w:rPr>
      </w:pPr>
      <w:r w:rsidRPr="00411DF7">
        <w:rPr>
          <w:rFonts w:asciiTheme="majorHAnsi" w:hAnsiTheme="majorHAnsi" w:cstheme="majorHAnsi"/>
          <w:b/>
          <w:bCs/>
          <w:sz w:val="24"/>
          <w:szCs w:val="22"/>
        </w:rPr>
        <w:t>Beskrivning referensuppdrag:</w:t>
      </w:r>
    </w:p>
    <w:tbl>
      <w:tblPr>
        <w:tblStyle w:val="Tabellrutnt"/>
        <w:tblW w:w="8931" w:type="dxa"/>
        <w:tblInd w:w="-5" w:type="dxa"/>
        <w:tblLook w:val="04A0" w:firstRow="1" w:lastRow="0" w:firstColumn="1" w:lastColumn="0" w:noHBand="0" w:noVBand="1"/>
      </w:tblPr>
      <w:tblGrid>
        <w:gridCol w:w="2552"/>
        <w:gridCol w:w="1842"/>
        <w:gridCol w:w="1637"/>
        <w:gridCol w:w="217"/>
        <w:gridCol w:w="1559"/>
        <w:gridCol w:w="1124"/>
      </w:tblGrid>
      <w:tr w:rsidR="00F62A5E" w14:paraId="4934629D" w14:textId="77777777" w:rsidTr="00F62A5E">
        <w:trPr>
          <w:trHeight w:val="276"/>
        </w:trPr>
        <w:tc>
          <w:tcPr>
            <w:tcW w:w="2552" w:type="dxa"/>
            <w:vMerge w:val="restart"/>
            <w:shd w:val="clear" w:color="auto" w:fill="E5DEDB" w:themeFill="background2"/>
          </w:tcPr>
          <w:p w14:paraId="075A1B7D" w14:textId="05CF2371" w:rsidR="00F62A5E" w:rsidRPr="0037032F" w:rsidRDefault="00F62A5E" w:rsidP="001B4B76">
            <w:pPr>
              <w:rPr>
                <w:b/>
              </w:rPr>
            </w:pPr>
            <w:r>
              <w:rPr>
                <w:b/>
              </w:rPr>
              <w:t>K</w:t>
            </w:r>
            <w:r>
              <w:rPr>
                <w:b/>
              </w:rPr>
              <w:t>ommun</w:t>
            </w:r>
          </w:p>
        </w:tc>
        <w:sdt>
          <w:sdtPr>
            <w:id w:val="-1266992403"/>
            <w:placeholder>
              <w:docPart w:val="B0FBE952C26D4749AE78850C25B617FB"/>
            </w:placeholder>
            <w15:appearance w15:val="hidden"/>
          </w:sdtPr>
          <w:sdtContent>
            <w:tc>
              <w:tcPr>
                <w:tcW w:w="6379" w:type="dxa"/>
                <w:gridSpan w:val="5"/>
                <w:vMerge w:val="restart"/>
                <w:shd w:val="clear" w:color="auto" w:fill="FFFFFF" w:themeFill="background1"/>
              </w:tcPr>
              <w:sdt>
                <w:sdtPr>
                  <w:id w:val="623510169"/>
                  <w:placeholder>
                    <w:docPart w:val="CBBA5647DDC1439B9A208B1A43BF14DA"/>
                  </w:placeholder>
                  <w15:appearance w15:val="hidden"/>
                </w:sdtPr>
                <w:sdtContent>
                  <w:p w14:paraId="26DD4EAC" w14:textId="77777777" w:rsidR="00F62A5E" w:rsidRDefault="00F62A5E" w:rsidP="001B4B76">
                    <w:pPr>
                      <w:spacing w:before="120" w:after="120"/>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sdtContent>
              </w:sdt>
              <w:p w14:paraId="131FE22C" w14:textId="77777777" w:rsidR="00F62A5E" w:rsidRDefault="00F62A5E" w:rsidP="001B4B76"/>
            </w:tc>
          </w:sdtContent>
        </w:sdt>
      </w:tr>
      <w:tr w:rsidR="00F62A5E" w14:paraId="5E657F46" w14:textId="77777777" w:rsidTr="00F62A5E">
        <w:trPr>
          <w:trHeight w:val="276"/>
        </w:trPr>
        <w:tc>
          <w:tcPr>
            <w:tcW w:w="2552" w:type="dxa"/>
            <w:vMerge/>
            <w:shd w:val="clear" w:color="auto" w:fill="E5DEDB" w:themeFill="background2"/>
          </w:tcPr>
          <w:p w14:paraId="79B7F673" w14:textId="77777777" w:rsidR="00F62A5E" w:rsidRDefault="00F62A5E" w:rsidP="001B4B76"/>
        </w:tc>
        <w:tc>
          <w:tcPr>
            <w:tcW w:w="6379" w:type="dxa"/>
            <w:gridSpan w:val="5"/>
            <w:vMerge/>
            <w:shd w:val="clear" w:color="auto" w:fill="FFFFFF" w:themeFill="background1"/>
          </w:tcPr>
          <w:p w14:paraId="21769CAE" w14:textId="77777777" w:rsidR="00F62A5E" w:rsidRDefault="00F62A5E" w:rsidP="001B4B76"/>
        </w:tc>
      </w:tr>
      <w:tr w:rsidR="00F62A5E" w14:paraId="60E69B2D" w14:textId="77777777" w:rsidTr="00F62A5E">
        <w:trPr>
          <w:trHeight w:val="276"/>
        </w:trPr>
        <w:tc>
          <w:tcPr>
            <w:tcW w:w="2552" w:type="dxa"/>
            <w:vMerge/>
            <w:shd w:val="clear" w:color="auto" w:fill="E5DEDB" w:themeFill="background2"/>
          </w:tcPr>
          <w:p w14:paraId="76D085E1" w14:textId="77777777" w:rsidR="00F62A5E" w:rsidRDefault="00F62A5E" w:rsidP="001B4B76"/>
        </w:tc>
        <w:tc>
          <w:tcPr>
            <w:tcW w:w="6379" w:type="dxa"/>
            <w:gridSpan w:val="5"/>
            <w:vMerge/>
            <w:shd w:val="clear" w:color="auto" w:fill="FFFFFF" w:themeFill="background1"/>
          </w:tcPr>
          <w:p w14:paraId="38AD06B2" w14:textId="77777777" w:rsidR="00F62A5E" w:rsidRDefault="00F62A5E" w:rsidP="001B4B76"/>
        </w:tc>
      </w:tr>
      <w:tr w:rsidR="00F62A5E" w:rsidRPr="0037032F" w14:paraId="5682B41D" w14:textId="77777777" w:rsidTr="00F62A5E">
        <w:trPr>
          <w:trHeight w:val="33"/>
        </w:trPr>
        <w:tc>
          <w:tcPr>
            <w:tcW w:w="8931" w:type="dxa"/>
            <w:gridSpan w:val="6"/>
            <w:shd w:val="clear" w:color="auto" w:fill="E5DEDB" w:themeFill="background2"/>
          </w:tcPr>
          <w:p w14:paraId="09DBF640" w14:textId="77777777" w:rsidR="00F62A5E" w:rsidRPr="0037032F" w:rsidRDefault="00F62A5E" w:rsidP="001B4B76">
            <w:pPr>
              <w:rPr>
                <w:b/>
              </w:rPr>
            </w:pPr>
            <w:r w:rsidRPr="002E3EB3">
              <w:rPr>
                <w:b/>
              </w:rPr>
              <w:t>Vad är anbudsgivarens uppdrag i den kommunen</w:t>
            </w:r>
          </w:p>
        </w:tc>
      </w:tr>
      <w:tr w:rsidR="00F62A5E" w14:paraId="3791384B" w14:textId="77777777" w:rsidTr="00F62A5E">
        <w:trPr>
          <w:trHeight w:val="33"/>
        </w:trPr>
        <w:tc>
          <w:tcPr>
            <w:tcW w:w="8931" w:type="dxa"/>
            <w:gridSpan w:val="6"/>
            <w:shd w:val="clear" w:color="auto" w:fill="FFFFFF" w:themeFill="background1"/>
          </w:tcPr>
          <w:sdt>
            <w:sdtPr>
              <w:id w:val="-2034795595"/>
              <w:placeholder>
                <w:docPart w:val="DB5CD572F6D643F5995CD49F384373E0"/>
              </w:placeholder>
              <w15:appearance w15:val="hidden"/>
            </w:sdtPr>
            <w:sdtContent>
              <w:sdt>
                <w:sdtPr>
                  <w:id w:val="333963652"/>
                  <w:placeholder>
                    <w:docPart w:val="D2BB5FEC7FA54A8A89FAE09BD19B246F"/>
                  </w:placeholder>
                  <w15:appearance w15:val="hidden"/>
                </w:sdtPr>
                <w:sdtContent>
                  <w:p w14:paraId="73594DFF" w14:textId="77777777" w:rsidR="00F62A5E" w:rsidRDefault="00F62A5E" w:rsidP="001B4B76">
                    <w:pPr>
                      <w:spacing w:before="120" w:after="120"/>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r>
                      <w:t xml:space="preserve"> </w:t>
                    </w:r>
                  </w:p>
                  <w:p w14:paraId="6F44A595" w14:textId="77777777" w:rsidR="00F62A5E" w:rsidRDefault="00F62A5E" w:rsidP="001B4B76">
                    <w:pPr>
                      <w:spacing w:before="120" w:after="120"/>
                    </w:pPr>
                  </w:p>
                </w:sdtContent>
              </w:sdt>
            </w:sdtContent>
          </w:sdt>
        </w:tc>
      </w:tr>
      <w:tr w:rsidR="00F62A5E" w14:paraId="3FED0A17" w14:textId="77777777" w:rsidTr="00F62A5E">
        <w:trPr>
          <w:trHeight w:val="133"/>
        </w:trPr>
        <w:tc>
          <w:tcPr>
            <w:tcW w:w="2552" w:type="dxa"/>
            <w:vMerge w:val="restart"/>
            <w:shd w:val="clear" w:color="auto" w:fill="E5DEDB" w:themeFill="background2"/>
          </w:tcPr>
          <w:p w14:paraId="59297621" w14:textId="77777777" w:rsidR="00F62A5E" w:rsidRPr="0037032F" w:rsidRDefault="00F62A5E" w:rsidP="001B4B76">
            <w:pPr>
              <w:rPr>
                <w:b/>
              </w:rPr>
            </w:pPr>
            <w:r w:rsidRPr="0037032F">
              <w:rPr>
                <w:b/>
              </w:rPr>
              <w:t>Tidperiod för genomförande</w:t>
            </w:r>
          </w:p>
        </w:tc>
        <w:tc>
          <w:tcPr>
            <w:tcW w:w="3479" w:type="dxa"/>
            <w:gridSpan w:val="2"/>
            <w:shd w:val="clear" w:color="auto" w:fill="E5DEDB" w:themeFill="background2"/>
          </w:tcPr>
          <w:p w14:paraId="26A5A482" w14:textId="77777777" w:rsidR="00F62A5E" w:rsidRPr="00603758" w:rsidRDefault="00F62A5E" w:rsidP="001B4B76">
            <w:pPr>
              <w:rPr>
                <w:b/>
              </w:rPr>
            </w:pPr>
            <w:r w:rsidRPr="00603758">
              <w:rPr>
                <w:b/>
              </w:rPr>
              <w:t>Startdatum:</w:t>
            </w:r>
          </w:p>
        </w:tc>
        <w:tc>
          <w:tcPr>
            <w:tcW w:w="2900" w:type="dxa"/>
            <w:gridSpan w:val="3"/>
            <w:shd w:val="clear" w:color="auto" w:fill="E5DEDB" w:themeFill="background2"/>
          </w:tcPr>
          <w:p w14:paraId="3BA4E4DF" w14:textId="77777777" w:rsidR="00F62A5E" w:rsidRPr="00603758" w:rsidRDefault="00F62A5E" w:rsidP="001B4B76">
            <w:pPr>
              <w:rPr>
                <w:b/>
              </w:rPr>
            </w:pPr>
            <w:r w:rsidRPr="00603758">
              <w:rPr>
                <w:b/>
              </w:rPr>
              <w:t>Slutdatum:</w:t>
            </w:r>
          </w:p>
        </w:tc>
      </w:tr>
      <w:tr w:rsidR="00F62A5E" w14:paraId="7BEB0F45" w14:textId="77777777" w:rsidTr="00F62A5E">
        <w:trPr>
          <w:trHeight w:val="133"/>
        </w:trPr>
        <w:tc>
          <w:tcPr>
            <w:tcW w:w="2552" w:type="dxa"/>
            <w:vMerge/>
            <w:shd w:val="clear" w:color="auto" w:fill="E5DEDB" w:themeFill="background2"/>
          </w:tcPr>
          <w:p w14:paraId="03A8EE59" w14:textId="77777777" w:rsidR="00F62A5E" w:rsidRPr="00603758" w:rsidRDefault="00F62A5E" w:rsidP="001B4B76">
            <w:pPr>
              <w:rPr>
                <w:b/>
              </w:rPr>
            </w:pPr>
          </w:p>
        </w:tc>
        <w:tc>
          <w:tcPr>
            <w:tcW w:w="1842" w:type="dxa"/>
            <w:shd w:val="clear" w:color="auto" w:fill="E5DEDB" w:themeFill="background2"/>
          </w:tcPr>
          <w:p w14:paraId="02CC8595" w14:textId="77777777" w:rsidR="00F62A5E" w:rsidRPr="00603758" w:rsidRDefault="00F62A5E" w:rsidP="001B4B76">
            <w:pPr>
              <w:rPr>
                <w:b/>
              </w:rPr>
            </w:pPr>
            <w:r w:rsidRPr="00603758">
              <w:rPr>
                <w:b/>
              </w:rPr>
              <w:t>År:</w:t>
            </w:r>
          </w:p>
        </w:tc>
        <w:tc>
          <w:tcPr>
            <w:tcW w:w="1854" w:type="dxa"/>
            <w:gridSpan w:val="2"/>
            <w:shd w:val="clear" w:color="auto" w:fill="E5DEDB" w:themeFill="background2"/>
          </w:tcPr>
          <w:p w14:paraId="7B2D4FE9" w14:textId="77777777" w:rsidR="00F62A5E" w:rsidRPr="00603758" w:rsidRDefault="00F62A5E" w:rsidP="001B4B76">
            <w:pPr>
              <w:rPr>
                <w:b/>
              </w:rPr>
            </w:pPr>
            <w:r w:rsidRPr="00603758">
              <w:rPr>
                <w:b/>
              </w:rPr>
              <w:t>Månad:</w:t>
            </w:r>
          </w:p>
        </w:tc>
        <w:tc>
          <w:tcPr>
            <w:tcW w:w="1559" w:type="dxa"/>
            <w:shd w:val="clear" w:color="auto" w:fill="E5DEDB" w:themeFill="background2"/>
          </w:tcPr>
          <w:p w14:paraId="145F92FD" w14:textId="77777777" w:rsidR="00F62A5E" w:rsidRPr="00603758" w:rsidRDefault="00F62A5E" w:rsidP="001B4B76">
            <w:pPr>
              <w:rPr>
                <w:b/>
              </w:rPr>
            </w:pPr>
            <w:r w:rsidRPr="00603758">
              <w:rPr>
                <w:b/>
              </w:rPr>
              <w:t>År:</w:t>
            </w:r>
          </w:p>
        </w:tc>
        <w:tc>
          <w:tcPr>
            <w:tcW w:w="1124" w:type="dxa"/>
            <w:shd w:val="clear" w:color="auto" w:fill="E5DEDB" w:themeFill="background2"/>
          </w:tcPr>
          <w:p w14:paraId="3196A956" w14:textId="77777777" w:rsidR="00F62A5E" w:rsidRPr="00603758" w:rsidRDefault="00F62A5E" w:rsidP="001B4B76">
            <w:pPr>
              <w:rPr>
                <w:b/>
              </w:rPr>
            </w:pPr>
            <w:r w:rsidRPr="00603758">
              <w:rPr>
                <w:b/>
              </w:rPr>
              <w:t>Månad:</w:t>
            </w:r>
          </w:p>
        </w:tc>
      </w:tr>
      <w:tr w:rsidR="00F62A5E" w14:paraId="7838B0AD" w14:textId="77777777" w:rsidTr="00F62A5E">
        <w:trPr>
          <w:trHeight w:val="442"/>
        </w:trPr>
        <w:tc>
          <w:tcPr>
            <w:tcW w:w="2552" w:type="dxa"/>
            <w:vMerge/>
            <w:shd w:val="clear" w:color="auto" w:fill="E5DEDB" w:themeFill="background2"/>
          </w:tcPr>
          <w:p w14:paraId="03B5D1C4" w14:textId="77777777" w:rsidR="00F62A5E" w:rsidRPr="00603758" w:rsidRDefault="00F62A5E" w:rsidP="001B4B76">
            <w:pPr>
              <w:rPr>
                <w:b/>
              </w:rPr>
            </w:pPr>
          </w:p>
        </w:tc>
        <w:tc>
          <w:tcPr>
            <w:tcW w:w="1842" w:type="dxa"/>
          </w:tcPr>
          <w:sdt>
            <w:sdtPr>
              <w:id w:val="-872145509"/>
              <w:placeholder>
                <w:docPart w:val="8DF388AE561F4D9B91300955B8EE2C79"/>
              </w:placeholder>
              <w15:appearance w15:val="hidden"/>
            </w:sdtPr>
            <w:sdtContent>
              <w:p w14:paraId="713CFDE1" w14:textId="77777777" w:rsidR="00F62A5E" w:rsidRDefault="00F62A5E" w:rsidP="001B4B76">
                <w:pPr>
                  <w:spacing w:before="120" w:after="120"/>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sdtContent>
          </w:sdt>
        </w:tc>
        <w:tc>
          <w:tcPr>
            <w:tcW w:w="1854" w:type="dxa"/>
            <w:gridSpan w:val="2"/>
          </w:tcPr>
          <w:sdt>
            <w:sdtPr>
              <w:id w:val="-679267476"/>
              <w:placeholder>
                <w:docPart w:val="85B96F86B1014A5EAF491978F59DF2D9"/>
              </w:placeholder>
              <w15:appearance w15:val="hidden"/>
            </w:sdtPr>
            <w:sdtContent>
              <w:p w14:paraId="4BE48AFC" w14:textId="77777777" w:rsidR="00F62A5E" w:rsidRDefault="00F62A5E" w:rsidP="001B4B76">
                <w:pPr>
                  <w:spacing w:before="120" w:after="120"/>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sdtContent>
          </w:sdt>
        </w:tc>
        <w:tc>
          <w:tcPr>
            <w:tcW w:w="1559" w:type="dxa"/>
          </w:tcPr>
          <w:sdt>
            <w:sdtPr>
              <w:id w:val="-1193614678"/>
              <w:placeholder>
                <w:docPart w:val="D1B51A9CB2874A41A45684968582874A"/>
              </w:placeholder>
              <w15:appearance w15:val="hidden"/>
            </w:sdtPr>
            <w:sdtContent>
              <w:p w14:paraId="19B4D545" w14:textId="77777777" w:rsidR="00F62A5E" w:rsidRDefault="00F62A5E" w:rsidP="001B4B76">
                <w:pPr>
                  <w:spacing w:before="120" w:after="120"/>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sdtContent>
          </w:sdt>
        </w:tc>
        <w:tc>
          <w:tcPr>
            <w:tcW w:w="1124" w:type="dxa"/>
          </w:tcPr>
          <w:sdt>
            <w:sdtPr>
              <w:id w:val="-461030660"/>
              <w:placeholder>
                <w:docPart w:val="75994FE618E94B8A9F8C27854FACC4EF"/>
              </w:placeholder>
              <w15:appearance w15:val="hidden"/>
            </w:sdtPr>
            <w:sdtContent>
              <w:p w14:paraId="496664E0" w14:textId="77777777" w:rsidR="00F62A5E" w:rsidRDefault="00F62A5E" w:rsidP="001B4B76">
                <w:pPr>
                  <w:spacing w:before="120" w:after="120"/>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sdtContent>
          </w:sdt>
        </w:tc>
      </w:tr>
      <w:tr w:rsidR="00F62A5E" w:rsidRPr="00603758" w14:paraId="40145604" w14:textId="77777777" w:rsidTr="00F62A5E">
        <w:trPr>
          <w:trHeight w:val="133"/>
        </w:trPr>
        <w:tc>
          <w:tcPr>
            <w:tcW w:w="2552" w:type="dxa"/>
            <w:vMerge w:val="restart"/>
            <w:tcBorders>
              <w:right w:val="nil"/>
            </w:tcBorders>
            <w:shd w:val="clear" w:color="auto" w:fill="E5DEDB" w:themeFill="background2"/>
          </w:tcPr>
          <w:p w14:paraId="31DECBBE" w14:textId="77777777" w:rsidR="00F62A5E" w:rsidRDefault="00F62A5E" w:rsidP="001B4B76">
            <w:pPr>
              <w:rPr>
                <w:b/>
              </w:rPr>
            </w:pPr>
            <w:r>
              <w:rPr>
                <w:b/>
              </w:rPr>
              <w:t>Kontaktuppgifter:</w:t>
            </w:r>
          </w:p>
        </w:tc>
        <w:tc>
          <w:tcPr>
            <w:tcW w:w="1842" w:type="dxa"/>
            <w:tcBorders>
              <w:left w:val="nil"/>
              <w:bottom w:val="nil"/>
            </w:tcBorders>
            <w:shd w:val="clear" w:color="auto" w:fill="E5DEDB" w:themeFill="background2"/>
          </w:tcPr>
          <w:p w14:paraId="4B3B0B45" w14:textId="77777777" w:rsidR="00F62A5E" w:rsidRDefault="00F62A5E" w:rsidP="001B4B76">
            <w:pPr>
              <w:rPr>
                <w:b/>
              </w:rPr>
            </w:pPr>
            <w:r>
              <w:rPr>
                <w:b/>
              </w:rPr>
              <w:t>Namn:</w:t>
            </w:r>
          </w:p>
        </w:tc>
        <w:tc>
          <w:tcPr>
            <w:tcW w:w="4537" w:type="dxa"/>
            <w:gridSpan w:val="4"/>
            <w:shd w:val="clear" w:color="auto" w:fill="auto"/>
          </w:tcPr>
          <w:sdt>
            <w:sdtPr>
              <w:id w:val="140696125"/>
              <w:placeholder>
                <w:docPart w:val="648F113E629843C382DE31EE282ED3FE"/>
              </w:placeholder>
              <w15:appearance w15:val="hidden"/>
            </w:sdtPr>
            <w:sdtContent>
              <w:p w14:paraId="332C2857" w14:textId="77777777" w:rsidR="00F62A5E" w:rsidRPr="00DC34CA" w:rsidRDefault="00F62A5E" w:rsidP="001B4B76">
                <w:pPr>
                  <w:spacing w:before="120" w:after="120"/>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sdtContent>
          </w:sdt>
        </w:tc>
      </w:tr>
      <w:tr w:rsidR="00F62A5E" w:rsidRPr="00603758" w14:paraId="17CA493D" w14:textId="77777777" w:rsidTr="00F62A5E">
        <w:trPr>
          <w:trHeight w:val="108"/>
        </w:trPr>
        <w:tc>
          <w:tcPr>
            <w:tcW w:w="2552" w:type="dxa"/>
            <w:vMerge/>
            <w:tcBorders>
              <w:right w:val="nil"/>
            </w:tcBorders>
            <w:shd w:val="clear" w:color="auto" w:fill="E5DEDB" w:themeFill="background2"/>
          </w:tcPr>
          <w:p w14:paraId="6734AB12" w14:textId="77777777" w:rsidR="00F62A5E" w:rsidRDefault="00F62A5E" w:rsidP="001B4B76">
            <w:pPr>
              <w:rPr>
                <w:b/>
              </w:rPr>
            </w:pPr>
          </w:p>
        </w:tc>
        <w:sdt>
          <w:sdtPr>
            <w:rPr>
              <w:b/>
            </w:rPr>
            <w:id w:val="-1821564806"/>
            <w:placeholder>
              <w:docPart w:val="1552271B4DDE409C81AB37EB74069ADB"/>
            </w:placeholder>
          </w:sdtPr>
          <w:sdtContent>
            <w:tc>
              <w:tcPr>
                <w:tcW w:w="1842" w:type="dxa"/>
                <w:tcBorders>
                  <w:top w:val="nil"/>
                  <w:left w:val="nil"/>
                  <w:bottom w:val="nil"/>
                </w:tcBorders>
                <w:shd w:val="clear" w:color="auto" w:fill="E5DEDB" w:themeFill="background2"/>
              </w:tcPr>
              <w:p w14:paraId="6A93C6A6" w14:textId="77777777" w:rsidR="00F62A5E" w:rsidRDefault="00F62A5E" w:rsidP="001B4B76">
                <w:pPr>
                  <w:rPr>
                    <w:b/>
                  </w:rPr>
                </w:pPr>
                <w:r>
                  <w:rPr>
                    <w:b/>
                  </w:rPr>
                  <w:t>Befattning:</w:t>
                </w:r>
              </w:p>
            </w:tc>
          </w:sdtContent>
        </w:sdt>
        <w:tc>
          <w:tcPr>
            <w:tcW w:w="4537" w:type="dxa"/>
            <w:gridSpan w:val="4"/>
            <w:shd w:val="clear" w:color="auto" w:fill="auto"/>
          </w:tcPr>
          <w:sdt>
            <w:sdtPr>
              <w:id w:val="1726101453"/>
              <w:placeholder>
                <w:docPart w:val="432FB17A7D7C437498B34AA89F0D98F8"/>
              </w:placeholder>
              <w15:appearance w15:val="hidden"/>
            </w:sdtPr>
            <w:sdtContent>
              <w:p w14:paraId="4238CAD6" w14:textId="77777777" w:rsidR="00F62A5E" w:rsidRPr="00DC34CA" w:rsidRDefault="00F62A5E" w:rsidP="001B4B76">
                <w:pPr>
                  <w:spacing w:before="120" w:after="120"/>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sdtContent>
          </w:sdt>
        </w:tc>
      </w:tr>
      <w:tr w:rsidR="00F62A5E" w:rsidRPr="00603758" w14:paraId="6663CCF0" w14:textId="77777777" w:rsidTr="00F62A5E">
        <w:trPr>
          <w:trHeight w:val="108"/>
        </w:trPr>
        <w:tc>
          <w:tcPr>
            <w:tcW w:w="2552" w:type="dxa"/>
            <w:vMerge/>
            <w:tcBorders>
              <w:bottom w:val="nil"/>
              <w:right w:val="nil"/>
            </w:tcBorders>
            <w:shd w:val="clear" w:color="auto" w:fill="E5DEDB" w:themeFill="background2"/>
          </w:tcPr>
          <w:p w14:paraId="4668664D" w14:textId="77777777" w:rsidR="00F62A5E" w:rsidRDefault="00F62A5E" w:rsidP="001B4B76">
            <w:pPr>
              <w:rPr>
                <w:b/>
              </w:rPr>
            </w:pPr>
          </w:p>
        </w:tc>
        <w:tc>
          <w:tcPr>
            <w:tcW w:w="1842" w:type="dxa"/>
            <w:tcBorders>
              <w:top w:val="nil"/>
              <w:left w:val="nil"/>
              <w:bottom w:val="nil"/>
            </w:tcBorders>
            <w:shd w:val="clear" w:color="auto" w:fill="E5DEDB" w:themeFill="background2"/>
          </w:tcPr>
          <w:p w14:paraId="2E297A34" w14:textId="77777777" w:rsidR="00F62A5E" w:rsidRDefault="00F62A5E" w:rsidP="001B4B76">
            <w:pPr>
              <w:rPr>
                <w:b/>
              </w:rPr>
            </w:pPr>
            <w:r>
              <w:rPr>
                <w:b/>
              </w:rPr>
              <w:t>E-post:</w:t>
            </w:r>
          </w:p>
        </w:tc>
        <w:tc>
          <w:tcPr>
            <w:tcW w:w="4537" w:type="dxa"/>
            <w:gridSpan w:val="4"/>
            <w:shd w:val="clear" w:color="auto" w:fill="FFFFFF" w:themeFill="background1"/>
          </w:tcPr>
          <w:sdt>
            <w:sdtPr>
              <w:id w:val="-27881920"/>
              <w:placeholder>
                <w:docPart w:val="C476B1641AFE410986A5142EAF013F4C"/>
              </w:placeholder>
              <w15:appearance w15:val="hidden"/>
            </w:sdtPr>
            <w:sdtContent>
              <w:p w14:paraId="0841FBC1" w14:textId="77777777" w:rsidR="00F62A5E" w:rsidRPr="00DC34CA" w:rsidRDefault="00F62A5E" w:rsidP="001B4B76">
                <w:pPr>
                  <w:spacing w:before="120" w:after="120"/>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sdtContent>
          </w:sdt>
        </w:tc>
      </w:tr>
      <w:tr w:rsidR="00F62A5E" w:rsidRPr="00603758" w14:paraId="147C36DC" w14:textId="77777777" w:rsidTr="00F62A5E">
        <w:trPr>
          <w:trHeight w:val="108"/>
        </w:trPr>
        <w:tc>
          <w:tcPr>
            <w:tcW w:w="2552" w:type="dxa"/>
            <w:tcBorders>
              <w:top w:val="nil"/>
              <w:right w:val="nil"/>
            </w:tcBorders>
            <w:shd w:val="clear" w:color="auto" w:fill="E5DEDB" w:themeFill="background2"/>
          </w:tcPr>
          <w:p w14:paraId="6937097C" w14:textId="77777777" w:rsidR="00F62A5E" w:rsidRDefault="00F62A5E" w:rsidP="001B4B76">
            <w:pPr>
              <w:rPr>
                <w:b/>
              </w:rPr>
            </w:pPr>
          </w:p>
          <w:p w14:paraId="1DBA0B60" w14:textId="77777777" w:rsidR="00F62A5E" w:rsidRDefault="00F62A5E" w:rsidP="001B4B76">
            <w:pPr>
              <w:rPr>
                <w:b/>
              </w:rPr>
            </w:pPr>
          </w:p>
        </w:tc>
        <w:tc>
          <w:tcPr>
            <w:tcW w:w="1842" w:type="dxa"/>
            <w:tcBorders>
              <w:top w:val="nil"/>
              <w:left w:val="nil"/>
            </w:tcBorders>
            <w:shd w:val="clear" w:color="auto" w:fill="E5DEDB" w:themeFill="background2"/>
          </w:tcPr>
          <w:p w14:paraId="055322D7" w14:textId="77777777" w:rsidR="00F62A5E" w:rsidRDefault="00F62A5E" w:rsidP="001B4B76">
            <w:pPr>
              <w:rPr>
                <w:b/>
              </w:rPr>
            </w:pPr>
            <w:r>
              <w:rPr>
                <w:b/>
              </w:rPr>
              <w:t>Telefon:</w:t>
            </w:r>
          </w:p>
        </w:tc>
        <w:tc>
          <w:tcPr>
            <w:tcW w:w="4537" w:type="dxa"/>
            <w:gridSpan w:val="4"/>
            <w:shd w:val="clear" w:color="auto" w:fill="FFFFFF" w:themeFill="background1"/>
          </w:tcPr>
          <w:sdt>
            <w:sdtPr>
              <w:id w:val="367729382"/>
              <w:placeholder>
                <w:docPart w:val="6064128E3EEF48A09BF1C864BDEBD717"/>
              </w:placeholder>
              <w15:appearance w15:val="hidden"/>
            </w:sdtPr>
            <w:sdtContent>
              <w:p w14:paraId="616C5816" w14:textId="77777777" w:rsidR="00F62A5E" w:rsidRDefault="00F62A5E" w:rsidP="001B4B76">
                <w:pPr>
                  <w:spacing w:before="120" w:after="120"/>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sdtContent>
          </w:sdt>
        </w:tc>
      </w:tr>
    </w:tbl>
    <w:p w14:paraId="50CA2CB8" w14:textId="77777777" w:rsidR="00F62A5E" w:rsidRDefault="00F62A5E" w:rsidP="00F62A5E">
      <w:pPr>
        <w:pStyle w:val="eAvropBrd"/>
        <w:tabs>
          <w:tab w:val="left" w:pos="709"/>
        </w:tabs>
        <w:ind w:left="0" w:right="-1"/>
        <w:rPr>
          <w:rFonts w:asciiTheme="majorHAnsi" w:hAnsiTheme="majorHAnsi" w:cstheme="majorHAnsi"/>
          <w:b/>
          <w:bCs/>
          <w:sz w:val="24"/>
          <w:szCs w:val="22"/>
        </w:rPr>
      </w:pPr>
    </w:p>
    <w:p w14:paraId="6D93F0EA" w14:textId="77777777" w:rsidR="00F62A5E" w:rsidRDefault="00F62A5E" w:rsidP="00F62A5E">
      <w:pPr>
        <w:pStyle w:val="eAvropBrd"/>
        <w:tabs>
          <w:tab w:val="left" w:pos="709"/>
        </w:tabs>
        <w:ind w:left="0" w:right="-1"/>
        <w:rPr>
          <w:rFonts w:asciiTheme="majorHAnsi" w:hAnsiTheme="majorHAnsi" w:cstheme="majorHAnsi"/>
          <w:b/>
          <w:bCs/>
          <w:sz w:val="24"/>
          <w:szCs w:val="22"/>
        </w:rPr>
      </w:pPr>
    </w:p>
    <w:p w14:paraId="6AE4FA5A" w14:textId="77777777" w:rsidR="00F62A5E" w:rsidRDefault="00F62A5E" w:rsidP="00F62A5E">
      <w:pPr>
        <w:pStyle w:val="eAvropBrd"/>
        <w:tabs>
          <w:tab w:val="left" w:pos="709"/>
        </w:tabs>
        <w:ind w:left="0" w:right="-1"/>
        <w:rPr>
          <w:rFonts w:asciiTheme="majorHAnsi" w:hAnsiTheme="majorHAnsi" w:cstheme="majorHAnsi"/>
          <w:b/>
          <w:bCs/>
          <w:sz w:val="24"/>
          <w:szCs w:val="22"/>
        </w:rPr>
      </w:pPr>
    </w:p>
    <w:p w14:paraId="5ED92A08" w14:textId="77777777" w:rsidR="00F62A5E" w:rsidRDefault="00F62A5E" w:rsidP="00F62A5E">
      <w:pPr>
        <w:pStyle w:val="eAvropBrd"/>
        <w:tabs>
          <w:tab w:val="left" w:pos="709"/>
        </w:tabs>
        <w:ind w:left="0" w:right="-1"/>
        <w:rPr>
          <w:rFonts w:asciiTheme="majorHAnsi" w:hAnsiTheme="majorHAnsi" w:cstheme="majorHAnsi"/>
          <w:b/>
          <w:bCs/>
          <w:sz w:val="24"/>
          <w:szCs w:val="22"/>
        </w:rPr>
      </w:pPr>
    </w:p>
    <w:p w14:paraId="2AB4A2D9" w14:textId="77777777" w:rsidR="00F62A5E" w:rsidRDefault="00F62A5E" w:rsidP="00F62A5E">
      <w:pPr>
        <w:pStyle w:val="eAvropBrd"/>
        <w:tabs>
          <w:tab w:val="left" w:pos="709"/>
        </w:tabs>
        <w:ind w:left="0" w:right="-1"/>
        <w:rPr>
          <w:rFonts w:asciiTheme="majorHAnsi" w:hAnsiTheme="majorHAnsi" w:cstheme="majorHAnsi"/>
          <w:b/>
          <w:bCs/>
          <w:sz w:val="24"/>
          <w:szCs w:val="22"/>
        </w:rPr>
      </w:pPr>
    </w:p>
    <w:p w14:paraId="4C9CF6FD" w14:textId="77777777" w:rsidR="00D226F1" w:rsidRDefault="00D226F1" w:rsidP="00F62A5E">
      <w:pPr>
        <w:pStyle w:val="eAvropBrd"/>
        <w:tabs>
          <w:tab w:val="left" w:pos="709"/>
        </w:tabs>
        <w:ind w:left="0" w:right="-1"/>
        <w:rPr>
          <w:rFonts w:asciiTheme="majorHAnsi" w:hAnsiTheme="majorHAnsi" w:cstheme="majorHAnsi"/>
          <w:b/>
          <w:bCs/>
          <w:sz w:val="24"/>
          <w:szCs w:val="22"/>
        </w:rPr>
      </w:pPr>
    </w:p>
    <w:p w14:paraId="16456CFF" w14:textId="77777777" w:rsidR="00D226F1" w:rsidRDefault="00D226F1" w:rsidP="00F62A5E">
      <w:pPr>
        <w:pStyle w:val="eAvropBrd"/>
        <w:tabs>
          <w:tab w:val="left" w:pos="709"/>
        </w:tabs>
        <w:ind w:left="0" w:right="-1"/>
        <w:rPr>
          <w:rFonts w:asciiTheme="majorHAnsi" w:hAnsiTheme="majorHAnsi" w:cstheme="majorHAnsi"/>
          <w:b/>
          <w:bCs/>
          <w:sz w:val="24"/>
          <w:szCs w:val="22"/>
        </w:rPr>
      </w:pPr>
    </w:p>
    <w:p w14:paraId="777EB61A" w14:textId="77777777" w:rsidR="00F62A5E" w:rsidRDefault="00F62A5E" w:rsidP="00F62A5E">
      <w:pPr>
        <w:pStyle w:val="eAvropBrd"/>
        <w:tabs>
          <w:tab w:val="left" w:pos="709"/>
        </w:tabs>
        <w:ind w:left="0" w:right="-1"/>
        <w:rPr>
          <w:rFonts w:asciiTheme="majorHAnsi" w:hAnsiTheme="majorHAnsi" w:cstheme="majorHAnsi"/>
          <w:b/>
          <w:bCs/>
          <w:sz w:val="24"/>
          <w:szCs w:val="22"/>
        </w:rPr>
      </w:pPr>
    </w:p>
    <w:p w14:paraId="16FC8C4C" w14:textId="77777777" w:rsidR="00F62A5E" w:rsidRDefault="00F62A5E" w:rsidP="00F62A5E">
      <w:pPr>
        <w:pStyle w:val="eAvropBrd"/>
        <w:tabs>
          <w:tab w:val="left" w:pos="709"/>
        </w:tabs>
        <w:ind w:left="0" w:right="-1"/>
        <w:rPr>
          <w:rFonts w:asciiTheme="majorHAnsi" w:hAnsiTheme="majorHAnsi" w:cstheme="majorHAnsi"/>
          <w:b/>
          <w:bCs/>
          <w:sz w:val="24"/>
          <w:szCs w:val="22"/>
        </w:rPr>
      </w:pPr>
    </w:p>
    <w:p w14:paraId="2DF5D423" w14:textId="77777777" w:rsidR="00F62A5E" w:rsidRPr="00411DF7" w:rsidRDefault="00F62A5E" w:rsidP="00F62A5E">
      <w:pPr>
        <w:pStyle w:val="eAvropBrd"/>
        <w:tabs>
          <w:tab w:val="left" w:pos="709"/>
        </w:tabs>
        <w:ind w:left="0" w:right="-1"/>
        <w:rPr>
          <w:rFonts w:asciiTheme="majorHAnsi" w:hAnsiTheme="majorHAnsi" w:cstheme="majorHAnsi"/>
          <w:b/>
          <w:bCs/>
          <w:sz w:val="24"/>
          <w:szCs w:val="22"/>
        </w:rPr>
      </w:pPr>
    </w:p>
    <w:tbl>
      <w:tblPr>
        <w:tblStyle w:val="Tabellrutnt"/>
        <w:tblW w:w="9268" w:type="dxa"/>
        <w:tblInd w:w="-113" w:type="dxa"/>
        <w:tblLook w:val="04A0" w:firstRow="1" w:lastRow="0" w:firstColumn="1" w:lastColumn="0" w:noHBand="0" w:noVBand="1"/>
      </w:tblPr>
      <w:tblGrid>
        <w:gridCol w:w="2552"/>
        <w:gridCol w:w="6716"/>
      </w:tblGrid>
      <w:tr w:rsidR="00677FB6" w14:paraId="55C97C40" w14:textId="77777777" w:rsidTr="00D226F1">
        <w:trPr>
          <w:trHeight w:val="516"/>
        </w:trPr>
        <w:tc>
          <w:tcPr>
            <w:tcW w:w="2552" w:type="dxa"/>
            <w:vMerge w:val="restart"/>
            <w:shd w:val="clear" w:color="auto" w:fill="E5DEDB" w:themeFill="background2"/>
          </w:tcPr>
          <w:p w14:paraId="0D97FC84" w14:textId="3463062C" w:rsidR="00677FB6" w:rsidRPr="0067068D" w:rsidRDefault="00677FB6" w:rsidP="00677FB6">
            <w:pPr>
              <w:spacing w:before="120" w:after="120"/>
              <w:rPr>
                <w:b/>
                <w:bCs/>
              </w:rPr>
            </w:pPr>
            <w:r w:rsidRPr="0067068D">
              <w:rPr>
                <w:b/>
                <w:bCs/>
              </w:rPr>
              <w:lastRenderedPageBreak/>
              <w:t>Referensuppdrag utlåtande från referenskommun</w:t>
            </w:r>
          </w:p>
        </w:tc>
        <w:sdt>
          <w:sdtPr>
            <w:rPr>
              <w:b/>
              <w:bCs/>
            </w:rPr>
            <w:id w:val="1546562284"/>
            <w:placeholder>
              <w:docPart w:val="DE8B8DAE441048D298C6DE1E0476F1A9"/>
            </w:placeholder>
            <w15:appearance w15:val="hidden"/>
          </w:sdtPr>
          <w:sdtContent>
            <w:tc>
              <w:tcPr>
                <w:tcW w:w="6716" w:type="dxa"/>
                <w:vMerge w:val="restart"/>
                <w:shd w:val="clear" w:color="auto" w:fill="FFFFFF" w:themeFill="background1"/>
              </w:tcPr>
              <w:sdt>
                <w:sdtPr>
                  <w:rPr>
                    <w:b/>
                    <w:bCs/>
                  </w:rPr>
                  <w:id w:val="-2093920641"/>
                  <w:placeholder>
                    <w:docPart w:val="D51223E08EDE4D3EA61B4FEBAFB5AF34"/>
                  </w:placeholder>
                  <w15:appearance w15:val="hidden"/>
                </w:sdtPr>
                <w:sdtContent>
                  <w:p w14:paraId="2FD68F65" w14:textId="46F858E5" w:rsidR="00677FB6" w:rsidRPr="0067068D" w:rsidRDefault="00677FB6" w:rsidP="00677FB6">
                    <w:pPr>
                      <w:spacing w:before="120" w:after="120"/>
                      <w:rPr>
                        <w:b/>
                        <w:bCs/>
                      </w:rPr>
                    </w:pPr>
                    <w:r w:rsidRPr="0067068D">
                      <w:rPr>
                        <w:b/>
                        <w:bCs/>
                      </w:rPr>
                      <w:t>Referenskommun fyller i sina svar nedan utifrån</w:t>
                    </w:r>
                    <w:r w:rsidRPr="0067068D">
                      <w:rPr>
                        <w:b/>
                        <w:bCs/>
                      </w:rPr>
                      <w:t xml:space="preserve"> uppdragen </w:t>
                    </w:r>
                    <w:r w:rsidRPr="0067068D">
                      <w:rPr>
                        <w:b/>
                        <w:bCs/>
                      </w:rPr>
                      <w:t xml:space="preserve">som </w:t>
                    </w:r>
                    <w:r w:rsidRPr="0067068D">
                      <w:rPr>
                        <w:b/>
                        <w:bCs/>
                      </w:rPr>
                      <w:t xml:space="preserve">utförs </w:t>
                    </w:r>
                    <w:r w:rsidRPr="0067068D">
                      <w:rPr>
                        <w:b/>
                        <w:bCs/>
                      </w:rPr>
                      <w:t>av ansökande företag i referenskommunen</w:t>
                    </w:r>
                    <w:r w:rsidR="00D226F1" w:rsidRPr="0067068D">
                      <w:rPr>
                        <w:b/>
                        <w:bCs/>
                      </w:rPr>
                      <w:t xml:space="preserve"> enligt ska-kraven ovan.</w:t>
                    </w:r>
                  </w:p>
                  <w:p w14:paraId="1ABF1A9D" w14:textId="5547F0BA" w:rsidR="00677FB6" w:rsidRPr="0067068D" w:rsidRDefault="00677FB6" w:rsidP="001B4B76">
                    <w:pPr>
                      <w:spacing w:before="120" w:after="120"/>
                      <w:rPr>
                        <w:b/>
                        <w:bCs/>
                      </w:rPr>
                    </w:pPr>
                  </w:p>
                </w:sdtContent>
              </w:sdt>
              <w:p w14:paraId="306CB787" w14:textId="77777777" w:rsidR="00677FB6" w:rsidRPr="0067068D" w:rsidRDefault="00677FB6" w:rsidP="001B4B76">
                <w:pPr>
                  <w:rPr>
                    <w:b/>
                    <w:bCs/>
                  </w:rPr>
                </w:pPr>
              </w:p>
            </w:tc>
          </w:sdtContent>
        </w:sdt>
      </w:tr>
      <w:tr w:rsidR="00677FB6" w14:paraId="4AB185E4" w14:textId="77777777" w:rsidTr="00D226F1">
        <w:trPr>
          <w:trHeight w:val="276"/>
        </w:trPr>
        <w:tc>
          <w:tcPr>
            <w:tcW w:w="2552" w:type="dxa"/>
            <w:vMerge/>
            <w:shd w:val="clear" w:color="auto" w:fill="E5DEDB" w:themeFill="background2"/>
          </w:tcPr>
          <w:p w14:paraId="2DB084A9" w14:textId="77777777" w:rsidR="00677FB6" w:rsidRDefault="00677FB6" w:rsidP="001B4B76"/>
        </w:tc>
        <w:tc>
          <w:tcPr>
            <w:tcW w:w="6716" w:type="dxa"/>
            <w:vMerge/>
            <w:shd w:val="clear" w:color="auto" w:fill="FFFFFF" w:themeFill="background1"/>
          </w:tcPr>
          <w:p w14:paraId="67DDFFF7" w14:textId="77777777" w:rsidR="00677FB6" w:rsidRDefault="00677FB6" w:rsidP="001B4B76"/>
        </w:tc>
      </w:tr>
      <w:tr w:rsidR="00677FB6" w14:paraId="32970CD9" w14:textId="77777777" w:rsidTr="00D226F1">
        <w:trPr>
          <w:trHeight w:val="276"/>
        </w:trPr>
        <w:tc>
          <w:tcPr>
            <w:tcW w:w="2552" w:type="dxa"/>
            <w:vMerge/>
            <w:shd w:val="clear" w:color="auto" w:fill="E5DEDB" w:themeFill="background2"/>
          </w:tcPr>
          <w:p w14:paraId="176A4988" w14:textId="77777777" w:rsidR="00677FB6" w:rsidRDefault="00677FB6" w:rsidP="001B4B76"/>
        </w:tc>
        <w:tc>
          <w:tcPr>
            <w:tcW w:w="6716" w:type="dxa"/>
            <w:vMerge/>
            <w:shd w:val="clear" w:color="auto" w:fill="FFFFFF" w:themeFill="background1"/>
          </w:tcPr>
          <w:p w14:paraId="6393A7BE" w14:textId="77777777" w:rsidR="00677FB6" w:rsidRDefault="00677FB6" w:rsidP="001B4B76"/>
        </w:tc>
      </w:tr>
      <w:tr w:rsidR="00677FB6" w:rsidRPr="0067068D" w14:paraId="67B3C286" w14:textId="77777777" w:rsidTr="00D226F1">
        <w:trPr>
          <w:trHeight w:val="33"/>
        </w:trPr>
        <w:tc>
          <w:tcPr>
            <w:tcW w:w="9268" w:type="dxa"/>
            <w:gridSpan w:val="2"/>
            <w:shd w:val="clear" w:color="auto" w:fill="E5DEDB" w:themeFill="background2"/>
          </w:tcPr>
          <w:p w14:paraId="1FC4BC32" w14:textId="77777777" w:rsidR="00F96B7C" w:rsidRPr="0067068D" w:rsidRDefault="00F96B7C" w:rsidP="00F96B7C">
            <w:pPr>
              <w:pStyle w:val="Liststycke"/>
              <w:rPr>
                <w:bCs/>
                <w:i/>
                <w:iCs/>
              </w:rPr>
            </w:pPr>
          </w:p>
          <w:p w14:paraId="7D58F359" w14:textId="32A930DF" w:rsidR="00677FB6" w:rsidRPr="0067068D" w:rsidRDefault="00677FB6" w:rsidP="00F96B7C">
            <w:pPr>
              <w:pStyle w:val="Liststycke"/>
              <w:numPr>
                <w:ilvl w:val="0"/>
                <w:numId w:val="1"/>
              </w:numPr>
              <w:rPr>
                <w:bCs/>
                <w:i/>
                <w:iCs/>
              </w:rPr>
            </w:pPr>
            <w:r w:rsidRPr="0067068D">
              <w:rPr>
                <w:bCs/>
                <w:i/>
                <w:iCs/>
              </w:rPr>
              <w:t>Har u</w:t>
            </w:r>
            <w:r w:rsidRPr="0067068D">
              <w:rPr>
                <w:bCs/>
                <w:i/>
                <w:iCs/>
              </w:rPr>
              <w:t>tföraren under uppdraget säkerställt tillgång till erfaren och kompetent personal för den dagliga kontinuerliga driften?</w:t>
            </w:r>
            <w:r w:rsidRPr="0067068D">
              <w:rPr>
                <w:bCs/>
                <w:i/>
                <w:iCs/>
              </w:rPr>
              <w:t xml:space="preserve"> </w:t>
            </w:r>
          </w:p>
          <w:p w14:paraId="3D4A5E3F" w14:textId="77777777" w:rsidR="00677FB6" w:rsidRPr="0067068D" w:rsidRDefault="00677FB6" w:rsidP="001B4B76">
            <w:pPr>
              <w:rPr>
                <w:bCs/>
              </w:rPr>
            </w:pPr>
          </w:p>
          <w:p w14:paraId="067A7A7E" w14:textId="77777777" w:rsidR="00677FB6" w:rsidRPr="0067068D" w:rsidRDefault="00677FB6" w:rsidP="001B4B76">
            <w:pPr>
              <w:rPr>
                <w:bCs/>
                <w:i/>
                <w:iCs/>
              </w:rPr>
            </w:pPr>
            <w:r w:rsidRPr="0067068D">
              <w:rPr>
                <w:bCs/>
                <w:i/>
                <w:iCs/>
              </w:rPr>
              <w:t>Beskriv och utveckla i textrutan nedan. Bilägg även eventuella kvalitetsrapporter och resultat i referenskommen, utifrån tidigare eller pågående granskningar.</w:t>
            </w:r>
          </w:p>
          <w:p w14:paraId="67D4BF17" w14:textId="0CDCC3A2" w:rsidR="00677FB6" w:rsidRPr="0067068D" w:rsidRDefault="00677FB6" w:rsidP="001B4B76">
            <w:pPr>
              <w:rPr>
                <w:bCs/>
              </w:rPr>
            </w:pPr>
          </w:p>
        </w:tc>
      </w:tr>
      <w:tr w:rsidR="00677FB6" w14:paraId="3D85BCEC" w14:textId="2B1E99FC" w:rsidTr="00D226F1">
        <w:trPr>
          <w:trHeight w:val="33"/>
        </w:trPr>
        <w:tc>
          <w:tcPr>
            <w:tcW w:w="9268" w:type="dxa"/>
            <w:gridSpan w:val="2"/>
            <w:shd w:val="clear" w:color="auto" w:fill="FFFFFF" w:themeFill="background1"/>
          </w:tcPr>
          <w:sdt>
            <w:sdtPr>
              <w:id w:val="-72810216"/>
              <w:placeholder>
                <w:docPart w:val="02FDD58CD4834C5D882644F2138E0DB2"/>
              </w:placeholder>
              <w15:appearance w15:val="hidden"/>
            </w:sdtPr>
            <w:sdtContent>
              <w:p w14:paraId="104021AD" w14:textId="77777777" w:rsidR="00677FB6" w:rsidRDefault="00677FB6" w:rsidP="00677FB6">
                <w:pPr>
                  <w:spacing w:before="120" w:after="120"/>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E840038" w14:textId="77777777" w:rsidR="00677FB6" w:rsidRDefault="00677FB6" w:rsidP="00677FB6">
                <w:pPr>
                  <w:spacing w:before="120" w:after="120"/>
                </w:pPr>
              </w:p>
              <w:p w14:paraId="53ABD6EC" w14:textId="77777777" w:rsidR="00677FB6" w:rsidRDefault="00677FB6" w:rsidP="00677FB6">
                <w:pPr>
                  <w:spacing w:before="120" w:after="120"/>
                </w:pPr>
              </w:p>
              <w:p w14:paraId="5E606710" w14:textId="77777777" w:rsidR="00677FB6" w:rsidRDefault="00677FB6" w:rsidP="00677FB6">
                <w:pPr>
                  <w:spacing w:before="120" w:after="120"/>
                </w:pPr>
              </w:p>
              <w:p w14:paraId="763A8178" w14:textId="27AC40A9" w:rsidR="00677FB6" w:rsidRDefault="00677FB6" w:rsidP="00677FB6">
                <w:pPr>
                  <w:spacing w:before="120" w:after="120"/>
                </w:pPr>
              </w:p>
            </w:sdtContent>
          </w:sdt>
        </w:tc>
      </w:tr>
      <w:tr w:rsidR="00677FB6" w14:paraId="28E1E238" w14:textId="77777777" w:rsidTr="00D226F1">
        <w:trPr>
          <w:trHeight w:val="33"/>
        </w:trPr>
        <w:tc>
          <w:tcPr>
            <w:tcW w:w="9268" w:type="dxa"/>
            <w:gridSpan w:val="2"/>
            <w:shd w:val="clear" w:color="auto" w:fill="EDE9E6" w:themeFill="text2" w:themeFillTint="1A"/>
          </w:tcPr>
          <w:p w14:paraId="79156FF8" w14:textId="77777777" w:rsidR="00677FB6" w:rsidRPr="0067068D" w:rsidRDefault="00677FB6" w:rsidP="00677FB6">
            <w:pPr>
              <w:rPr>
                <w:bCs/>
                <w:i/>
                <w:iCs/>
              </w:rPr>
            </w:pPr>
          </w:p>
          <w:p w14:paraId="38AC184F" w14:textId="62A75DE6" w:rsidR="00F96B7C" w:rsidRPr="0067068D" w:rsidRDefault="00F96B7C" w:rsidP="00F96B7C">
            <w:pPr>
              <w:pStyle w:val="Liststycke"/>
              <w:numPr>
                <w:ilvl w:val="0"/>
                <w:numId w:val="1"/>
              </w:numPr>
              <w:rPr>
                <w:bCs/>
                <w:i/>
                <w:iCs/>
              </w:rPr>
            </w:pPr>
            <w:r w:rsidRPr="0067068D">
              <w:rPr>
                <w:bCs/>
                <w:i/>
                <w:iCs/>
              </w:rPr>
              <w:t>Har u</w:t>
            </w:r>
            <w:r w:rsidRPr="0067068D">
              <w:rPr>
                <w:bCs/>
                <w:i/>
                <w:iCs/>
              </w:rPr>
              <w:t>tföraren utfört uppdraget på ett tillfredsställande sätt</w:t>
            </w:r>
            <w:r w:rsidRPr="0067068D">
              <w:rPr>
                <w:bCs/>
                <w:i/>
                <w:iCs/>
              </w:rPr>
              <w:t>,</w:t>
            </w:r>
            <w:r w:rsidRPr="0067068D">
              <w:rPr>
                <w:bCs/>
                <w:i/>
                <w:iCs/>
              </w:rPr>
              <w:t xml:space="preserve"> så att avtalad omfattning och kvalitet uppnåtts</w:t>
            </w:r>
            <w:r w:rsidRPr="0067068D">
              <w:rPr>
                <w:bCs/>
                <w:i/>
                <w:iCs/>
              </w:rPr>
              <w:t xml:space="preserve"> enligt förväntat resultat</w:t>
            </w:r>
            <w:r w:rsidRPr="0067068D">
              <w:rPr>
                <w:bCs/>
                <w:i/>
                <w:iCs/>
              </w:rPr>
              <w:t xml:space="preserve">? </w:t>
            </w:r>
          </w:p>
          <w:p w14:paraId="0EFF8B1D" w14:textId="77777777" w:rsidR="00F96B7C" w:rsidRPr="0067068D" w:rsidRDefault="00F96B7C" w:rsidP="00677FB6">
            <w:pPr>
              <w:rPr>
                <w:bCs/>
                <w:i/>
                <w:iCs/>
              </w:rPr>
            </w:pPr>
          </w:p>
          <w:p w14:paraId="14B303E5" w14:textId="77777777" w:rsidR="00F96B7C" w:rsidRPr="0067068D" w:rsidRDefault="00F96B7C" w:rsidP="00F96B7C">
            <w:pPr>
              <w:rPr>
                <w:bCs/>
                <w:i/>
                <w:iCs/>
              </w:rPr>
            </w:pPr>
            <w:r w:rsidRPr="0067068D">
              <w:rPr>
                <w:bCs/>
                <w:i/>
                <w:iCs/>
              </w:rPr>
              <w:t>Beskriv och utveckla i textrutan nedan. Bilägg även eventuella kvalitetsrapporter och resultat i referenskommen, utifrån tidigare eller pågående granskningar.</w:t>
            </w:r>
          </w:p>
          <w:p w14:paraId="35F92E77" w14:textId="77777777" w:rsidR="00F96B7C" w:rsidRPr="00677FB6" w:rsidRDefault="00F96B7C" w:rsidP="00677FB6">
            <w:pPr>
              <w:rPr>
                <w:b/>
                <w:i/>
                <w:iCs/>
              </w:rPr>
            </w:pPr>
          </w:p>
        </w:tc>
      </w:tr>
      <w:tr w:rsidR="00677FB6" w14:paraId="0ED85168" w14:textId="77777777" w:rsidTr="00D226F1">
        <w:trPr>
          <w:trHeight w:val="33"/>
        </w:trPr>
        <w:tc>
          <w:tcPr>
            <w:tcW w:w="9268" w:type="dxa"/>
            <w:gridSpan w:val="2"/>
            <w:shd w:val="clear" w:color="auto" w:fill="FFFFFF" w:themeFill="background1"/>
          </w:tcPr>
          <w:p w14:paraId="3D6237D1" w14:textId="77777777" w:rsidR="00F96B7C" w:rsidRDefault="00F96B7C" w:rsidP="00F96B7C">
            <w:pPr>
              <w:spacing w:before="120" w:after="120"/>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724B54E" w14:textId="77777777" w:rsidR="00677FB6" w:rsidRDefault="00677FB6" w:rsidP="00677FB6">
            <w:pPr>
              <w:spacing w:before="120" w:after="120"/>
            </w:pPr>
          </w:p>
          <w:p w14:paraId="18264C70" w14:textId="77777777" w:rsidR="00F96B7C" w:rsidRDefault="00F96B7C" w:rsidP="00677FB6">
            <w:pPr>
              <w:spacing w:before="120" w:after="120"/>
            </w:pPr>
          </w:p>
          <w:p w14:paraId="721EBD8E" w14:textId="77777777" w:rsidR="00F96B7C" w:rsidRDefault="00F96B7C" w:rsidP="00677FB6">
            <w:pPr>
              <w:spacing w:before="120" w:after="120"/>
            </w:pPr>
          </w:p>
          <w:p w14:paraId="6EE44BFB" w14:textId="77777777" w:rsidR="00F96B7C" w:rsidRDefault="00F96B7C" w:rsidP="00677FB6">
            <w:pPr>
              <w:spacing w:before="120" w:after="120"/>
            </w:pPr>
          </w:p>
        </w:tc>
      </w:tr>
      <w:tr w:rsidR="00F96B7C" w:rsidRPr="00677FB6" w14:paraId="05676110" w14:textId="77777777" w:rsidTr="00D226F1">
        <w:trPr>
          <w:trHeight w:val="33"/>
        </w:trPr>
        <w:tc>
          <w:tcPr>
            <w:tcW w:w="9268" w:type="dxa"/>
            <w:gridSpan w:val="2"/>
            <w:shd w:val="clear" w:color="auto" w:fill="EDE9E6" w:themeFill="text2" w:themeFillTint="1A"/>
          </w:tcPr>
          <w:p w14:paraId="45607C1F" w14:textId="77777777" w:rsidR="00F96B7C" w:rsidRDefault="00F96B7C" w:rsidP="00F96B7C">
            <w:pPr>
              <w:ind w:left="720"/>
              <w:rPr>
                <w:b/>
                <w:i/>
                <w:iCs/>
              </w:rPr>
            </w:pPr>
          </w:p>
          <w:p w14:paraId="0E2B15CD" w14:textId="5C191E01" w:rsidR="00F96B7C" w:rsidRPr="0067068D" w:rsidRDefault="00F96B7C" w:rsidP="00F96B7C">
            <w:pPr>
              <w:pStyle w:val="Liststycke"/>
              <w:numPr>
                <w:ilvl w:val="0"/>
                <w:numId w:val="1"/>
              </w:numPr>
              <w:rPr>
                <w:bCs/>
                <w:i/>
                <w:iCs/>
              </w:rPr>
            </w:pPr>
            <w:r w:rsidRPr="0067068D">
              <w:rPr>
                <w:bCs/>
                <w:i/>
                <w:iCs/>
              </w:rPr>
              <w:t xml:space="preserve">Vem är ansvarig verksamhetschef för </w:t>
            </w:r>
            <w:r w:rsidRPr="0067068D">
              <w:rPr>
                <w:bCs/>
                <w:i/>
                <w:iCs/>
              </w:rPr>
              <w:t>företaget i referenskommunen?</w:t>
            </w:r>
          </w:p>
          <w:p w14:paraId="22AAC86B" w14:textId="1D9F9530" w:rsidR="00F96B7C" w:rsidRPr="0067068D" w:rsidRDefault="00F96B7C" w:rsidP="00F96B7C">
            <w:pPr>
              <w:pStyle w:val="Liststycke"/>
              <w:numPr>
                <w:ilvl w:val="0"/>
                <w:numId w:val="1"/>
              </w:numPr>
              <w:rPr>
                <w:bCs/>
                <w:i/>
                <w:iCs/>
              </w:rPr>
            </w:pPr>
            <w:r w:rsidRPr="0067068D">
              <w:rPr>
                <w:bCs/>
                <w:i/>
                <w:iCs/>
              </w:rPr>
              <w:t>Har det varit samma VC under lång tid?</w:t>
            </w:r>
          </w:p>
          <w:p w14:paraId="64747B6C" w14:textId="354E31FB" w:rsidR="00F96B7C" w:rsidRPr="0067068D" w:rsidRDefault="00F96B7C" w:rsidP="00F96B7C">
            <w:pPr>
              <w:pStyle w:val="Liststycke"/>
              <w:numPr>
                <w:ilvl w:val="0"/>
                <w:numId w:val="1"/>
              </w:numPr>
              <w:rPr>
                <w:bCs/>
                <w:i/>
                <w:iCs/>
              </w:rPr>
            </w:pPr>
            <w:r w:rsidRPr="0067068D">
              <w:rPr>
                <w:bCs/>
                <w:i/>
                <w:iCs/>
              </w:rPr>
              <w:t>Finns VC på plats i verksamheten el endast på distans? och isf hur ofta är VC på plats?</w:t>
            </w:r>
          </w:p>
          <w:p w14:paraId="72797106" w14:textId="77777777" w:rsidR="00F96B7C" w:rsidRPr="0067068D" w:rsidRDefault="00F96B7C" w:rsidP="001B4B76">
            <w:pPr>
              <w:rPr>
                <w:bCs/>
                <w:i/>
                <w:iCs/>
              </w:rPr>
            </w:pPr>
          </w:p>
          <w:p w14:paraId="37F1E6CB" w14:textId="7E12D1CD" w:rsidR="00F96B7C" w:rsidRPr="0067068D" w:rsidRDefault="00F96B7C" w:rsidP="001B4B76">
            <w:pPr>
              <w:rPr>
                <w:bCs/>
                <w:i/>
                <w:iCs/>
              </w:rPr>
            </w:pPr>
            <w:r w:rsidRPr="0067068D">
              <w:rPr>
                <w:bCs/>
                <w:i/>
                <w:iCs/>
              </w:rPr>
              <w:t xml:space="preserve">Beskriv och utveckla i textrutan nedan. </w:t>
            </w:r>
          </w:p>
          <w:p w14:paraId="562FDE13" w14:textId="77777777" w:rsidR="00F96B7C" w:rsidRPr="00677FB6" w:rsidRDefault="00F96B7C" w:rsidP="001B4B76">
            <w:pPr>
              <w:rPr>
                <w:b/>
                <w:i/>
                <w:iCs/>
              </w:rPr>
            </w:pPr>
          </w:p>
        </w:tc>
      </w:tr>
      <w:tr w:rsidR="00F96B7C" w14:paraId="733F8779" w14:textId="77777777" w:rsidTr="00D226F1">
        <w:trPr>
          <w:trHeight w:val="33"/>
        </w:trPr>
        <w:tc>
          <w:tcPr>
            <w:tcW w:w="9268" w:type="dxa"/>
            <w:gridSpan w:val="2"/>
          </w:tcPr>
          <w:p w14:paraId="6A035456" w14:textId="77777777" w:rsidR="00F96B7C" w:rsidRDefault="00F96B7C" w:rsidP="001B4B76">
            <w:pPr>
              <w:spacing w:before="120" w:after="120"/>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4E595C6" w14:textId="77777777" w:rsidR="00F96B7C" w:rsidRDefault="00F96B7C" w:rsidP="001B4B76">
            <w:pPr>
              <w:spacing w:before="120" w:after="120"/>
            </w:pPr>
          </w:p>
          <w:p w14:paraId="36AFA785" w14:textId="77777777" w:rsidR="00F96B7C" w:rsidRDefault="00F96B7C" w:rsidP="001B4B76">
            <w:pPr>
              <w:spacing w:before="120" w:after="120"/>
            </w:pPr>
          </w:p>
          <w:p w14:paraId="0BBA63F3" w14:textId="77777777" w:rsidR="00F96B7C" w:rsidRDefault="00F96B7C" w:rsidP="001B4B76">
            <w:pPr>
              <w:spacing w:before="120" w:after="120"/>
            </w:pPr>
          </w:p>
          <w:p w14:paraId="08991176" w14:textId="77777777" w:rsidR="00F96B7C" w:rsidRDefault="00F96B7C" w:rsidP="001B4B76">
            <w:pPr>
              <w:spacing w:before="120" w:after="120"/>
            </w:pPr>
          </w:p>
        </w:tc>
      </w:tr>
      <w:tr w:rsidR="00F96B7C" w:rsidRPr="00677FB6" w14:paraId="5DD4FD78" w14:textId="77777777" w:rsidTr="00D226F1">
        <w:trPr>
          <w:trHeight w:val="33"/>
        </w:trPr>
        <w:tc>
          <w:tcPr>
            <w:tcW w:w="9268" w:type="dxa"/>
            <w:gridSpan w:val="2"/>
            <w:shd w:val="clear" w:color="auto" w:fill="EDE9E6" w:themeFill="text2" w:themeFillTint="1A"/>
          </w:tcPr>
          <w:p w14:paraId="298FD59D" w14:textId="77777777" w:rsidR="00F96B7C" w:rsidRPr="0067068D" w:rsidRDefault="00F96B7C" w:rsidP="001B4B76">
            <w:pPr>
              <w:ind w:left="720"/>
              <w:rPr>
                <w:bCs/>
                <w:i/>
                <w:iCs/>
              </w:rPr>
            </w:pPr>
          </w:p>
          <w:p w14:paraId="19B5D9A7" w14:textId="77777777" w:rsidR="00D226F1" w:rsidRPr="00D226F1" w:rsidRDefault="00D226F1" w:rsidP="00D226F1">
            <w:pPr>
              <w:pStyle w:val="Liststycke"/>
              <w:numPr>
                <w:ilvl w:val="0"/>
                <w:numId w:val="1"/>
              </w:numPr>
              <w:rPr>
                <w:bCs/>
                <w:i/>
                <w:iCs/>
              </w:rPr>
            </w:pPr>
            <w:r w:rsidRPr="00D226F1">
              <w:rPr>
                <w:bCs/>
                <w:i/>
                <w:iCs/>
              </w:rPr>
              <w:t>Har företaget eget system för dokumentation och planering?</w:t>
            </w:r>
          </w:p>
          <w:p w14:paraId="4DF2008E" w14:textId="77777777" w:rsidR="00F96B7C" w:rsidRPr="0067068D" w:rsidRDefault="00F96B7C" w:rsidP="001B4B76">
            <w:pPr>
              <w:rPr>
                <w:bCs/>
                <w:i/>
                <w:iCs/>
              </w:rPr>
            </w:pPr>
          </w:p>
          <w:p w14:paraId="6485031B" w14:textId="7D6FDEFF" w:rsidR="00F96B7C" w:rsidRPr="0067068D" w:rsidRDefault="00F96B7C" w:rsidP="00D226F1">
            <w:pPr>
              <w:rPr>
                <w:bCs/>
                <w:i/>
                <w:iCs/>
              </w:rPr>
            </w:pPr>
            <w:r w:rsidRPr="0067068D">
              <w:rPr>
                <w:bCs/>
                <w:i/>
                <w:iCs/>
              </w:rPr>
              <w:t xml:space="preserve">Beskriv och utveckla i textrutan nedan. </w:t>
            </w:r>
          </w:p>
        </w:tc>
      </w:tr>
      <w:tr w:rsidR="00F96B7C" w14:paraId="21DD989A" w14:textId="77777777" w:rsidTr="00D226F1">
        <w:trPr>
          <w:trHeight w:val="33"/>
        </w:trPr>
        <w:tc>
          <w:tcPr>
            <w:tcW w:w="9268" w:type="dxa"/>
            <w:gridSpan w:val="2"/>
          </w:tcPr>
          <w:p w14:paraId="4F0CDC8E" w14:textId="77777777" w:rsidR="00F96B7C" w:rsidRPr="0067068D" w:rsidRDefault="00F96B7C" w:rsidP="001B4B76">
            <w:pPr>
              <w:spacing w:before="120" w:after="120"/>
              <w:rPr>
                <w:bCs/>
              </w:rPr>
            </w:pPr>
            <w:r w:rsidRPr="0067068D">
              <w:rPr>
                <w:bCs/>
              </w:rPr>
              <w:fldChar w:fldCharType="begin">
                <w:ffData>
                  <w:name w:val="Text3"/>
                  <w:enabled/>
                  <w:calcOnExit w:val="0"/>
                  <w:textInput/>
                </w:ffData>
              </w:fldChar>
            </w:r>
            <w:r w:rsidRPr="0067068D">
              <w:rPr>
                <w:bCs/>
              </w:rPr>
              <w:instrText xml:space="preserve"> FORMTEXT </w:instrText>
            </w:r>
            <w:r w:rsidRPr="0067068D">
              <w:rPr>
                <w:bCs/>
              </w:rPr>
            </w:r>
            <w:r w:rsidRPr="0067068D">
              <w:rPr>
                <w:bCs/>
              </w:rPr>
              <w:fldChar w:fldCharType="separate"/>
            </w:r>
            <w:r w:rsidRPr="0067068D">
              <w:rPr>
                <w:bCs/>
                <w:noProof/>
              </w:rPr>
              <w:t> </w:t>
            </w:r>
            <w:r w:rsidRPr="0067068D">
              <w:rPr>
                <w:bCs/>
                <w:noProof/>
              </w:rPr>
              <w:t> </w:t>
            </w:r>
            <w:r w:rsidRPr="0067068D">
              <w:rPr>
                <w:bCs/>
                <w:noProof/>
              </w:rPr>
              <w:t> </w:t>
            </w:r>
            <w:r w:rsidRPr="0067068D">
              <w:rPr>
                <w:bCs/>
                <w:noProof/>
              </w:rPr>
              <w:t> </w:t>
            </w:r>
            <w:r w:rsidRPr="0067068D">
              <w:rPr>
                <w:bCs/>
                <w:noProof/>
              </w:rPr>
              <w:t> </w:t>
            </w:r>
            <w:r w:rsidRPr="0067068D">
              <w:rPr>
                <w:bCs/>
              </w:rPr>
              <w:fldChar w:fldCharType="end"/>
            </w:r>
          </w:p>
          <w:p w14:paraId="3B760602" w14:textId="77777777" w:rsidR="00F96B7C" w:rsidRPr="0067068D" w:rsidRDefault="00F96B7C" w:rsidP="001B4B76">
            <w:pPr>
              <w:spacing w:before="120" w:after="120"/>
              <w:rPr>
                <w:bCs/>
              </w:rPr>
            </w:pPr>
          </w:p>
          <w:p w14:paraId="3708D628" w14:textId="77777777" w:rsidR="00F96B7C" w:rsidRPr="0067068D" w:rsidRDefault="00F96B7C" w:rsidP="001B4B76">
            <w:pPr>
              <w:spacing w:before="120" w:after="120"/>
              <w:rPr>
                <w:bCs/>
              </w:rPr>
            </w:pPr>
          </w:p>
          <w:p w14:paraId="690C8F2D" w14:textId="77777777" w:rsidR="00F96B7C" w:rsidRPr="0067068D" w:rsidRDefault="00F96B7C" w:rsidP="001B4B76">
            <w:pPr>
              <w:spacing w:before="120" w:after="120"/>
              <w:rPr>
                <w:bCs/>
              </w:rPr>
            </w:pPr>
          </w:p>
        </w:tc>
      </w:tr>
      <w:tr w:rsidR="00D226F1" w:rsidRPr="00677FB6" w14:paraId="7B720CD5" w14:textId="77777777" w:rsidTr="00D226F1">
        <w:trPr>
          <w:trHeight w:val="33"/>
        </w:trPr>
        <w:tc>
          <w:tcPr>
            <w:tcW w:w="9268" w:type="dxa"/>
            <w:gridSpan w:val="2"/>
            <w:shd w:val="clear" w:color="auto" w:fill="EDE9E6" w:themeFill="text2" w:themeFillTint="1A"/>
          </w:tcPr>
          <w:p w14:paraId="19B69543" w14:textId="77777777" w:rsidR="00D226F1" w:rsidRPr="0067068D" w:rsidRDefault="00D226F1" w:rsidP="001B4B76">
            <w:pPr>
              <w:ind w:left="720"/>
              <w:rPr>
                <w:bCs/>
                <w:i/>
                <w:iCs/>
              </w:rPr>
            </w:pPr>
          </w:p>
          <w:p w14:paraId="4BF9AC5A" w14:textId="77777777" w:rsidR="00D226F1" w:rsidRPr="00D226F1" w:rsidRDefault="00D226F1" w:rsidP="00D226F1">
            <w:pPr>
              <w:pStyle w:val="Liststycke"/>
              <w:numPr>
                <w:ilvl w:val="0"/>
                <w:numId w:val="1"/>
              </w:numPr>
              <w:rPr>
                <w:bCs/>
                <w:i/>
                <w:iCs/>
              </w:rPr>
            </w:pPr>
            <w:r w:rsidRPr="00D226F1">
              <w:rPr>
                <w:bCs/>
                <w:i/>
                <w:iCs/>
              </w:rPr>
              <w:t>När skedde den senast kvalitetsuppföljningen? Vad resulterade den i?</w:t>
            </w:r>
          </w:p>
          <w:p w14:paraId="7E39D728" w14:textId="77777777" w:rsidR="00D226F1" w:rsidRPr="0067068D" w:rsidRDefault="00D226F1" w:rsidP="001B4B76">
            <w:pPr>
              <w:rPr>
                <w:bCs/>
                <w:i/>
                <w:iCs/>
              </w:rPr>
            </w:pPr>
          </w:p>
          <w:p w14:paraId="6E51AEA0" w14:textId="77777777" w:rsidR="00D226F1" w:rsidRPr="0067068D" w:rsidRDefault="00D226F1" w:rsidP="001B4B76">
            <w:pPr>
              <w:rPr>
                <w:bCs/>
                <w:i/>
                <w:iCs/>
              </w:rPr>
            </w:pPr>
            <w:r w:rsidRPr="0067068D">
              <w:rPr>
                <w:bCs/>
                <w:i/>
                <w:iCs/>
              </w:rPr>
              <w:t>Beskriv och utveckla i textrutan nedan. Bilägg även eventuella kvalitetsrapporter och resultat i referenskommen, utifrån tidigare eller pågående granskningar.</w:t>
            </w:r>
          </w:p>
          <w:p w14:paraId="0C001D55" w14:textId="0E158E8E" w:rsidR="00D226F1" w:rsidRPr="0067068D" w:rsidRDefault="00D226F1" w:rsidP="001B4B76">
            <w:pPr>
              <w:rPr>
                <w:bCs/>
                <w:i/>
                <w:iCs/>
              </w:rPr>
            </w:pPr>
          </w:p>
        </w:tc>
      </w:tr>
      <w:tr w:rsidR="00D226F1" w14:paraId="288F92AE" w14:textId="77777777" w:rsidTr="00D226F1">
        <w:trPr>
          <w:trHeight w:val="33"/>
        </w:trPr>
        <w:tc>
          <w:tcPr>
            <w:tcW w:w="9268" w:type="dxa"/>
            <w:gridSpan w:val="2"/>
          </w:tcPr>
          <w:p w14:paraId="6163481B" w14:textId="77777777" w:rsidR="00D226F1" w:rsidRDefault="00D226F1" w:rsidP="001B4B76">
            <w:pPr>
              <w:spacing w:before="120" w:after="120"/>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38D2100C" w14:textId="77777777" w:rsidR="00D226F1" w:rsidRDefault="00D226F1" w:rsidP="001B4B76">
            <w:pPr>
              <w:spacing w:before="120" w:after="120"/>
            </w:pPr>
          </w:p>
          <w:p w14:paraId="6DBE66D6" w14:textId="77777777" w:rsidR="00D226F1" w:rsidRDefault="00D226F1" w:rsidP="001B4B76">
            <w:pPr>
              <w:spacing w:before="120" w:after="120"/>
            </w:pPr>
          </w:p>
          <w:p w14:paraId="3C7C0EB6" w14:textId="77777777" w:rsidR="00D226F1" w:rsidRDefault="00D226F1" w:rsidP="001B4B76">
            <w:pPr>
              <w:spacing w:before="120" w:after="120"/>
            </w:pPr>
          </w:p>
          <w:p w14:paraId="7E4D3667" w14:textId="77777777" w:rsidR="00D226F1" w:rsidRDefault="00D226F1" w:rsidP="001B4B76">
            <w:pPr>
              <w:spacing w:before="120" w:after="120"/>
            </w:pPr>
          </w:p>
          <w:p w14:paraId="732D08E6" w14:textId="77777777" w:rsidR="00D226F1" w:rsidRDefault="00D226F1" w:rsidP="001B4B76">
            <w:pPr>
              <w:spacing w:before="120" w:after="120"/>
            </w:pPr>
          </w:p>
          <w:p w14:paraId="21BB4695" w14:textId="77777777" w:rsidR="00D226F1" w:rsidRDefault="00D226F1" w:rsidP="001B4B76">
            <w:pPr>
              <w:spacing w:before="120" w:after="120"/>
            </w:pPr>
          </w:p>
        </w:tc>
      </w:tr>
    </w:tbl>
    <w:p w14:paraId="1104BF68" w14:textId="77777777" w:rsidR="00F62A5E" w:rsidRDefault="00F62A5E" w:rsidP="000B5547">
      <w:pPr>
        <w:pStyle w:val="Brdtext"/>
      </w:pPr>
    </w:p>
    <w:p w14:paraId="01EA9A73" w14:textId="6E480112" w:rsidR="00D226F1" w:rsidRPr="0067068D" w:rsidRDefault="00D226F1" w:rsidP="000B5547">
      <w:pPr>
        <w:pStyle w:val="Brdtext"/>
        <w:rPr>
          <w:i/>
          <w:iCs/>
        </w:rPr>
      </w:pPr>
      <w:r w:rsidRPr="0067068D">
        <w:rPr>
          <w:i/>
          <w:iCs/>
        </w:rPr>
        <w:t>Genom sin signatur nedan intygar uppgiftslämnare riktigheten och sanningshalten i sin helhet i detta referensintyg.</w:t>
      </w:r>
    </w:p>
    <w:p w14:paraId="21662F9E" w14:textId="77777777" w:rsidR="00D226F1" w:rsidRPr="00D226F1" w:rsidRDefault="00D226F1" w:rsidP="000B5547">
      <w:pPr>
        <w:pStyle w:val="Brdtext"/>
        <w:rPr>
          <w:b/>
          <w:bCs/>
        </w:rPr>
      </w:pPr>
    </w:p>
    <w:p w14:paraId="1C19C171" w14:textId="02E4FADC" w:rsidR="00D226F1" w:rsidRPr="00D226F1" w:rsidRDefault="00D226F1" w:rsidP="000B5547">
      <w:pPr>
        <w:pStyle w:val="Brdtext"/>
        <w:rPr>
          <w:b/>
          <w:bCs/>
        </w:rPr>
      </w:pPr>
      <w:r w:rsidRPr="00D226F1">
        <w:rPr>
          <w:b/>
          <w:bCs/>
        </w:rPr>
        <w:t>Signatur referenskommun – ansvarig uppgiftslämnare</w:t>
      </w:r>
    </w:p>
    <w:p w14:paraId="6C2A0A90" w14:textId="37B2C0A3" w:rsidR="00D226F1" w:rsidRDefault="00D226F1" w:rsidP="000B5547">
      <w:pPr>
        <w:pStyle w:val="Brdtext"/>
      </w:pPr>
      <w:r>
        <w:t>Ort och datum</w:t>
      </w:r>
    </w:p>
    <w:p w14:paraId="748CC6A0" w14:textId="3C88E1CB" w:rsidR="00D226F1" w:rsidRDefault="00D226F1" w:rsidP="00D226F1">
      <w:pPr>
        <w:spacing w:before="120" w:after="120"/>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r>
        <w:t xml:space="preserve">    </w:t>
      </w: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C03F6C0" w14:textId="77777777" w:rsidR="00D226F1" w:rsidRDefault="00D226F1" w:rsidP="000B5547">
      <w:pPr>
        <w:pStyle w:val="Brdtext"/>
      </w:pPr>
    </w:p>
    <w:p w14:paraId="01FC5B6F" w14:textId="31D6D359" w:rsidR="00D226F1" w:rsidRDefault="00D226F1" w:rsidP="00D226F1">
      <w:pPr>
        <w:spacing w:before="120" w:after="120"/>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r>
        <w:t xml:space="preserve"> </w:t>
      </w:r>
      <w:r>
        <w:t xml:space="preserve"> </w:t>
      </w: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8D1965B" w14:textId="6CAAD8A7" w:rsidR="00D226F1" w:rsidRDefault="00D226F1" w:rsidP="00D226F1">
      <w:pPr>
        <w:spacing w:before="120" w:after="120"/>
      </w:pPr>
      <w:r>
        <w:t>Namn och titel, uppgiftslämnare</w:t>
      </w:r>
    </w:p>
    <w:p w14:paraId="494C5C2F" w14:textId="77777777" w:rsidR="00D226F1" w:rsidRDefault="00D226F1" w:rsidP="00D226F1">
      <w:pPr>
        <w:spacing w:before="120" w:after="120"/>
      </w:pPr>
    </w:p>
    <w:p w14:paraId="11794D06" w14:textId="77777777" w:rsidR="00D226F1" w:rsidRDefault="00D226F1" w:rsidP="00D226F1">
      <w:pPr>
        <w:spacing w:before="120" w:after="120"/>
      </w:pPr>
    </w:p>
    <w:p w14:paraId="758C9068" w14:textId="77777777" w:rsidR="00D226F1" w:rsidRDefault="00D226F1" w:rsidP="00D226F1">
      <w:pPr>
        <w:spacing w:before="120" w:after="120"/>
      </w:pPr>
    </w:p>
    <w:p w14:paraId="2C8CCC96" w14:textId="77777777" w:rsidR="00D226F1" w:rsidRDefault="00D226F1" w:rsidP="00D226F1">
      <w:pPr>
        <w:spacing w:before="120" w:after="120"/>
      </w:pPr>
    </w:p>
    <w:p w14:paraId="7F6CA245" w14:textId="77777777" w:rsidR="00D226F1" w:rsidRPr="000B5547" w:rsidRDefault="00D226F1" w:rsidP="000B5547">
      <w:pPr>
        <w:pStyle w:val="Brdtext"/>
      </w:pPr>
    </w:p>
    <w:sectPr w:rsidR="00D226F1" w:rsidRPr="000B5547" w:rsidSect="00CE42F8">
      <w:headerReference w:type="even" r:id="rId12"/>
      <w:headerReference w:type="default" r:id="rId13"/>
      <w:footerReference w:type="even" r:id="rId14"/>
      <w:footerReference w:type="default" r:id="rId15"/>
      <w:headerReference w:type="first" r:id="rId16"/>
      <w:footerReference w:type="first" r:id="rId17"/>
      <w:pgSz w:w="11906" w:h="16838" w:code="9"/>
      <w:pgMar w:top="454" w:right="2041" w:bottom="397" w:left="2438" w:header="567" w:footer="397"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B4C4258" w14:textId="77777777" w:rsidR="000B5547" w:rsidRDefault="000B5547" w:rsidP="00A80039">
      <w:pPr>
        <w:pStyle w:val="Tabellinnehll"/>
      </w:pPr>
      <w:r>
        <w:separator/>
      </w:r>
    </w:p>
  </w:endnote>
  <w:endnote w:type="continuationSeparator" w:id="0">
    <w:p w14:paraId="6B1527EB" w14:textId="77777777" w:rsidR="000B5547" w:rsidRDefault="000B5547" w:rsidP="00A80039">
      <w:pPr>
        <w:pStyle w:val="Tabellinnehll"/>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29C828" w14:textId="77777777" w:rsidR="000B5547" w:rsidRDefault="000B5547">
    <w:pPr>
      <w:pStyle w:val="Sidfo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6A88C2" w14:textId="77777777" w:rsidR="001D6AE9" w:rsidRDefault="001D6AE9" w:rsidP="00BA066B">
    <w:pPr>
      <w:pStyle w:val="Sidfot"/>
      <w:spacing w:before="24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C7FD6D" w14:textId="77777777" w:rsidR="001D6AE9" w:rsidRDefault="001D6AE9" w:rsidP="00DC479C">
    <w:pPr>
      <w:pStyle w:val="Sidfot"/>
      <w:spacing w:before="240"/>
      <w:ind w:left="-1304" w:right="-1645"/>
    </w:pPr>
  </w:p>
  <w:tbl>
    <w:tblPr>
      <w:tblW w:w="10123" w:type="dxa"/>
      <w:tblInd w:w="-1304" w:type="dxa"/>
      <w:tblLayout w:type="fixed"/>
      <w:tblCellMar>
        <w:left w:w="0" w:type="dxa"/>
        <w:right w:w="0" w:type="dxa"/>
      </w:tblCellMar>
      <w:tblLook w:val="0000" w:firstRow="0" w:lastRow="0" w:firstColumn="0" w:lastColumn="0" w:noHBand="0" w:noVBand="0"/>
    </w:tblPr>
    <w:tblGrid>
      <w:gridCol w:w="3110"/>
      <w:gridCol w:w="2119"/>
      <w:gridCol w:w="1307"/>
      <w:gridCol w:w="1287"/>
      <w:gridCol w:w="1305"/>
      <w:gridCol w:w="995"/>
    </w:tblGrid>
    <w:tr w:rsidR="001D6AE9" w:rsidRPr="00AC6B31" w14:paraId="22D98DBB" w14:textId="77777777" w:rsidTr="003C775E">
      <w:trPr>
        <w:trHeight w:val="418"/>
      </w:trPr>
      <w:tc>
        <w:tcPr>
          <w:tcW w:w="3110" w:type="dxa"/>
          <w:tcBorders>
            <w:top w:val="single" w:sz="4" w:space="0" w:color="auto"/>
          </w:tcBorders>
        </w:tcPr>
        <w:p w14:paraId="5751F06D" w14:textId="77777777" w:rsidR="001D6AE9" w:rsidRPr="006B0841" w:rsidRDefault="001D6AE9" w:rsidP="006B0841">
          <w:pPr>
            <w:pStyle w:val="Sidfotledtext"/>
          </w:pPr>
        </w:p>
        <w:p w14:paraId="7D81576A" w14:textId="77777777" w:rsidR="001D6AE9" w:rsidRPr="006B0841" w:rsidRDefault="000B5547" w:rsidP="006B0841">
          <w:pPr>
            <w:pStyle w:val="Sidfot"/>
          </w:pPr>
          <w:r>
            <w:t>Karlstads kommun</w:t>
          </w:r>
        </w:p>
      </w:tc>
      <w:tc>
        <w:tcPr>
          <w:tcW w:w="2119" w:type="dxa"/>
          <w:tcBorders>
            <w:top w:val="single" w:sz="4" w:space="0" w:color="auto"/>
          </w:tcBorders>
        </w:tcPr>
        <w:p w14:paraId="66038B32" w14:textId="77777777" w:rsidR="001D6AE9" w:rsidRPr="006B0841" w:rsidRDefault="000B5547" w:rsidP="006B0841">
          <w:pPr>
            <w:pStyle w:val="Sidfotledtext"/>
          </w:pPr>
          <w:r>
            <w:t>Webbplats</w:t>
          </w:r>
        </w:p>
        <w:p w14:paraId="30FFE996" w14:textId="77777777" w:rsidR="001D6AE9" w:rsidRPr="006B0841" w:rsidRDefault="000B5547" w:rsidP="006B0841">
          <w:pPr>
            <w:pStyle w:val="Sidfot"/>
          </w:pPr>
          <w:hyperlink r:id="rId1" w:history="1">
            <w:r w:rsidRPr="000B5547">
              <w:rPr>
                <w:rStyle w:val="Hyperlnk"/>
              </w:rPr>
              <w:t>karlstad.se</w:t>
            </w:r>
          </w:hyperlink>
        </w:p>
      </w:tc>
      <w:tc>
        <w:tcPr>
          <w:tcW w:w="3899" w:type="dxa"/>
          <w:gridSpan w:val="3"/>
          <w:tcBorders>
            <w:top w:val="single" w:sz="4" w:space="0" w:color="auto"/>
          </w:tcBorders>
        </w:tcPr>
        <w:p w14:paraId="64B0F2F6" w14:textId="77777777" w:rsidR="001D6AE9" w:rsidRPr="006B0841" w:rsidRDefault="000B5547" w:rsidP="006B0841">
          <w:pPr>
            <w:pStyle w:val="Sidfotledtext"/>
          </w:pPr>
          <w:r>
            <w:t>E-post</w:t>
          </w:r>
        </w:p>
        <w:p w14:paraId="7365AE8A" w14:textId="77777777" w:rsidR="001D6AE9" w:rsidRPr="006B0841" w:rsidRDefault="000B5547" w:rsidP="006B0841">
          <w:pPr>
            <w:pStyle w:val="Sidfot"/>
          </w:pPr>
          <w:hyperlink r:id="rId2" w:history="1">
            <w:r w:rsidRPr="000B5547">
              <w:rPr>
                <w:rStyle w:val="Hyperlnk"/>
              </w:rPr>
              <w:t>karlstadskommun@karlstad.se</w:t>
            </w:r>
          </w:hyperlink>
        </w:p>
      </w:tc>
      <w:tc>
        <w:tcPr>
          <w:tcW w:w="995" w:type="dxa"/>
          <w:tcBorders>
            <w:top w:val="single" w:sz="4" w:space="0" w:color="auto"/>
            <w:left w:val="nil"/>
          </w:tcBorders>
        </w:tcPr>
        <w:p w14:paraId="1EE5E8E8" w14:textId="77777777" w:rsidR="001D6AE9" w:rsidRPr="006B0841" w:rsidRDefault="000B5547" w:rsidP="006B0841">
          <w:pPr>
            <w:pStyle w:val="Sidfotledtext"/>
          </w:pPr>
          <w:r>
            <w:t>Organisationsnr</w:t>
          </w:r>
        </w:p>
        <w:p w14:paraId="7524E106" w14:textId="77777777" w:rsidR="001D6AE9" w:rsidRPr="006B0841" w:rsidRDefault="000B5547" w:rsidP="006B0841">
          <w:pPr>
            <w:pStyle w:val="Sidfot"/>
          </w:pPr>
          <w:r>
            <w:t>212000-1850</w:t>
          </w:r>
        </w:p>
      </w:tc>
    </w:tr>
    <w:tr w:rsidR="001D6AE9" w:rsidRPr="007A722C" w14:paraId="079BB0CA" w14:textId="77777777" w:rsidTr="003C775E">
      <w:trPr>
        <w:trHeight w:val="800"/>
      </w:trPr>
      <w:tc>
        <w:tcPr>
          <w:tcW w:w="3110" w:type="dxa"/>
        </w:tcPr>
        <w:p w14:paraId="0F1EFDCD" w14:textId="77777777" w:rsidR="001D6AE9" w:rsidRPr="006B0841" w:rsidRDefault="000B5547" w:rsidP="006B0841">
          <w:pPr>
            <w:pStyle w:val="Sidfotledtext"/>
          </w:pPr>
          <w:r>
            <w:t>Postadress</w:t>
          </w:r>
        </w:p>
        <w:p w14:paraId="32FB6429" w14:textId="77777777" w:rsidR="000B5547" w:rsidRDefault="000B5547" w:rsidP="006B0841">
          <w:pPr>
            <w:pStyle w:val="Sidfot"/>
          </w:pPr>
          <w:r>
            <w:t>Karlstads kommun</w:t>
          </w:r>
        </w:p>
        <w:p w14:paraId="713E45B1" w14:textId="77777777" w:rsidR="001D6AE9" w:rsidRPr="006B0841" w:rsidRDefault="000B5547" w:rsidP="006B0841">
          <w:pPr>
            <w:pStyle w:val="Sidfot"/>
          </w:pPr>
          <w:r>
            <w:t>651 84 Karlstad</w:t>
          </w:r>
        </w:p>
      </w:tc>
      <w:tc>
        <w:tcPr>
          <w:tcW w:w="2119" w:type="dxa"/>
        </w:tcPr>
        <w:p w14:paraId="7D049E78" w14:textId="77777777" w:rsidR="001D6AE9" w:rsidRPr="006B0841" w:rsidRDefault="000B5547" w:rsidP="006B0841">
          <w:pPr>
            <w:pStyle w:val="Sidfotledtext"/>
          </w:pPr>
          <w:r>
            <w:t>Besöksadress</w:t>
          </w:r>
        </w:p>
        <w:p w14:paraId="35405582" w14:textId="77777777" w:rsidR="000B5547" w:rsidRDefault="000B5547" w:rsidP="006B0841">
          <w:pPr>
            <w:pStyle w:val="Sidfot"/>
          </w:pPr>
          <w:r>
            <w:t>Kontaktcenter</w:t>
          </w:r>
        </w:p>
        <w:p w14:paraId="001D3612" w14:textId="77777777" w:rsidR="001D6AE9" w:rsidRPr="006B0841" w:rsidRDefault="000B5547" w:rsidP="006B0841">
          <w:pPr>
            <w:pStyle w:val="Sidfot"/>
          </w:pPr>
          <w:r>
            <w:t>Västra Torggatan 26</w:t>
          </w:r>
        </w:p>
      </w:tc>
      <w:tc>
        <w:tcPr>
          <w:tcW w:w="1307" w:type="dxa"/>
        </w:tcPr>
        <w:p w14:paraId="7BAFFBD8" w14:textId="77777777" w:rsidR="001D6AE9" w:rsidRPr="006B0841" w:rsidRDefault="000B5547" w:rsidP="006B0841">
          <w:pPr>
            <w:pStyle w:val="Sidfotledtext"/>
          </w:pPr>
          <w:r>
            <w:t>Telefon</w:t>
          </w:r>
        </w:p>
        <w:p w14:paraId="295D8D3A" w14:textId="77777777" w:rsidR="001D6AE9" w:rsidRPr="006B0841" w:rsidRDefault="000B5547" w:rsidP="006B0841">
          <w:pPr>
            <w:pStyle w:val="Sidfot"/>
          </w:pPr>
          <w:r>
            <w:t>054-540 00 00</w:t>
          </w:r>
        </w:p>
      </w:tc>
      <w:tc>
        <w:tcPr>
          <w:tcW w:w="1287" w:type="dxa"/>
        </w:tcPr>
        <w:p w14:paraId="04FFA066" w14:textId="77777777" w:rsidR="001D6AE9" w:rsidRPr="006B0841" w:rsidRDefault="001D6AE9" w:rsidP="006B0841">
          <w:pPr>
            <w:pStyle w:val="Sidfotledtext"/>
          </w:pPr>
        </w:p>
        <w:p w14:paraId="5DB9109E" w14:textId="77777777" w:rsidR="001D6AE9" w:rsidRPr="006B0841" w:rsidRDefault="001D6AE9" w:rsidP="006B0841">
          <w:pPr>
            <w:pStyle w:val="Sidfot"/>
          </w:pPr>
        </w:p>
      </w:tc>
      <w:tc>
        <w:tcPr>
          <w:tcW w:w="1305" w:type="dxa"/>
        </w:tcPr>
        <w:p w14:paraId="1FBF53A5" w14:textId="77777777" w:rsidR="001D6AE9" w:rsidRPr="006B0841" w:rsidRDefault="001D6AE9" w:rsidP="006B0841">
          <w:pPr>
            <w:pStyle w:val="Sidfotledtext"/>
          </w:pPr>
        </w:p>
        <w:p w14:paraId="09F8970B" w14:textId="77777777" w:rsidR="001D6AE9" w:rsidRPr="006B0841" w:rsidRDefault="001D6AE9" w:rsidP="006B0841">
          <w:pPr>
            <w:pStyle w:val="Sidfot"/>
          </w:pPr>
        </w:p>
      </w:tc>
      <w:tc>
        <w:tcPr>
          <w:tcW w:w="995" w:type="dxa"/>
        </w:tcPr>
        <w:p w14:paraId="20C73A05" w14:textId="77777777" w:rsidR="001D6AE9" w:rsidRPr="006B0841" w:rsidRDefault="000B5547" w:rsidP="006B0841">
          <w:pPr>
            <w:pStyle w:val="Sidfotledtext"/>
          </w:pPr>
          <w:r>
            <w:t>Bankgiro</w:t>
          </w:r>
        </w:p>
        <w:p w14:paraId="16098E10" w14:textId="77777777" w:rsidR="00537AAD" w:rsidRPr="00537AAD" w:rsidRDefault="000B5547" w:rsidP="00537AAD">
          <w:pPr>
            <w:pStyle w:val="Sidfot"/>
          </w:pPr>
          <w:r>
            <w:t>405-2213</w:t>
          </w:r>
        </w:p>
      </w:tc>
    </w:tr>
  </w:tbl>
  <w:p w14:paraId="7AD9F8F7" w14:textId="77777777" w:rsidR="001D6AE9" w:rsidRDefault="001D6AE9">
    <w:pPr>
      <w:pStyle w:val="Sidfot"/>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8F0550E" w14:textId="77777777" w:rsidR="000B5547" w:rsidRDefault="000B5547" w:rsidP="00A80039">
      <w:pPr>
        <w:pStyle w:val="Tabellinnehll"/>
      </w:pPr>
      <w:r>
        <w:separator/>
      </w:r>
    </w:p>
  </w:footnote>
  <w:footnote w:type="continuationSeparator" w:id="0">
    <w:p w14:paraId="14D5EA18" w14:textId="77777777" w:rsidR="000B5547" w:rsidRDefault="000B5547" w:rsidP="00A80039">
      <w:pPr>
        <w:pStyle w:val="Tabellinnehll"/>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DC6E1F" w14:textId="77777777" w:rsidR="000B5547" w:rsidRDefault="000B5547">
    <w:pPr>
      <w:pStyle w:val="Sidhuvud"/>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131" w:type="dxa"/>
      <w:tblInd w:w="-1304" w:type="dxa"/>
      <w:tblLayout w:type="fixed"/>
      <w:tblCellMar>
        <w:top w:w="28" w:type="dxa"/>
        <w:left w:w="28" w:type="dxa"/>
        <w:right w:w="28" w:type="dxa"/>
      </w:tblCellMar>
      <w:tblLook w:val="0000" w:firstRow="0" w:lastRow="0" w:firstColumn="0" w:lastColumn="0" w:noHBand="0" w:noVBand="0"/>
    </w:tblPr>
    <w:tblGrid>
      <w:gridCol w:w="6576"/>
      <w:gridCol w:w="1531"/>
      <w:gridCol w:w="777"/>
      <w:gridCol w:w="1247"/>
    </w:tblGrid>
    <w:tr w:rsidR="00F80BDF" w:rsidRPr="00F80BDF" w14:paraId="1F3E1C00" w14:textId="77777777" w:rsidTr="00787009">
      <w:trPr>
        <w:cantSplit/>
        <w:trHeight w:val="240"/>
      </w:trPr>
      <w:tc>
        <w:tcPr>
          <w:tcW w:w="6576" w:type="dxa"/>
          <w:vAlign w:val="bottom"/>
        </w:tcPr>
        <w:p w14:paraId="6E7C700B" w14:textId="77777777" w:rsidR="00F80BDF" w:rsidRPr="00F80BDF" w:rsidRDefault="00F80BDF" w:rsidP="00F80BDF">
          <w:pPr>
            <w:pStyle w:val="Sidhuvud"/>
          </w:pPr>
        </w:p>
      </w:tc>
      <w:tc>
        <w:tcPr>
          <w:tcW w:w="1531" w:type="dxa"/>
          <w:vAlign w:val="bottom"/>
        </w:tcPr>
        <w:p w14:paraId="36E3468A" w14:textId="77777777" w:rsidR="00F80BDF" w:rsidRPr="00F80BDF" w:rsidRDefault="00F80BDF" w:rsidP="00787009">
          <w:pPr>
            <w:pStyle w:val="Sidhuvudledtext"/>
            <w:jc w:val="right"/>
          </w:pPr>
        </w:p>
      </w:tc>
      <w:tc>
        <w:tcPr>
          <w:tcW w:w="777" w:type="dxa"/>
          <w:vAlign w:val="bottom"/>
        </w:tcPr>
        <w:p w14:paraId="4815EF61" w14:textId="77777777" w:rsidR="00F80BDF" w:rsidRPr="00F80BDF" w:rsidRDefault="00F80BDF" w:rsidP="00787009">
          <w:pPr>
            <w:pStyle w:val="Sidhuvudledtext"/>
            <w:jc w:val="right"/>
          </w:pPr>
        </w:p>
      </w:tc>
      <w:tc>
        <w:tcPr>
          <w:tcW w:w="1247" w:type="dxa"/>
          <w:vAlign w:val="bottom"/>
        </w:tcPr>
        <w:p w14:paraId="0C8D2E83" w14:textId="77777777" w:rsidR="00F80BDF" w:rsidRPr="00F80BDF" w:rsidRDefault="000B5547" w:rsidP="00787009">
          <w:pPr>
            <w:pStyle w:val="Sidhuvud"/>
            <w:jc w:val="right"/>
          </w:pPr>
          <w:r>
            <w:t>Sid</w:t>
          </w:r>
          <w:r w:rsidR="00F80BDF" w:rsidRPr="00F80BDF">
            <w:t xml:space="preserve"> </w:t>
          </w:r>
          <w:r w:rsidR="00F80BDF" w:rsidRPr="00F80BDF">
            <w:fldChar w:fldCharType="begin"/>
          </w:r>
          <w:r w:rsidR="00F80BDF" w:rsidRPr="00F80BDF">
            <w:instrText xml:space="preserve"> PAGE </w:instrText>
          </w:r>
          <w:r w:rsidR="00F80BDF" w:rsidRPr="00F80BDF">
            <w:fldChar w:fldCharType="separate"/>
          </w:r>
          <w:r w:rsidR="00A940F0">
            <w:rPr>
              <w:noProof/>
            </w:rPr>
            <w:t>2</w:t>
          </w:r>
          <w:r w:rsidR="00F80BDF" w:rsidRPr="00F80BDF">
            <w:fldChar w:fldCharType="end"/>
          </w:r>
          <w:r w:rsidR="00F80BDF" w:rsidRPr="00F80BDF">
            <w:t>(</w:t>
          </w:r>
          <w:r w:rsidR="00A940F0">
            <w:fldChar w:fldCharType="begin"/>
          </w:r>
          <w:r w:rsidR="00A940F0">
            <w:instrText xml:space="preserve"> NUMPAGES </w:instrText>
          </w:r>
          <w:r w:rsidR="00A940F0">
            <w:fldChar w:fldCharType="separate"/>
          </w:r>
          <w:r w:rsidR="00A940F0">
            <w:rPr>
              <w:noProof/>
            </w:rPr>
            <w:t>2</w:t>
          </w:r>
          <w:r w:rsidR="00A940F0">
            <w:rPr>
              <w:noProof/>
            </w:rPr>
            <w:fldChar w:fldCharType="end"/>
          </w:r>
          <w:r w:rsidR="00F80BDF" w:rsidRPr="00F80BDF">
            <w:t>)</w:t>
          </w:r>
        </w:p>
      </w:tc>
    </w:tr>
  </w:tbl>
  <w:p w14:paraId="2CC4FF9F" w14:textId="77777777" w:rsidR="001D6AE9" w:rsidRDefault="001D6AE9" w:rsidP="007E393D">
    <w:pPr>
      <w:pStyle w:val="Sidhuvud"/>
      <w:spacing w:after="48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C1C09A" w14:textId="77777777" w:rsidR="001D6AE9" w:rsidRDefault="001D6AE9">
    <w:pPr>
      <w:pStyle w:val="Sidhuvud"/>
      <w:spacing w:after="60"/>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E706DAD"/>
    <w:multiLevelType w:val="hybridMultilevel"/>
    <w:tmpl w:val="0884FBBC"/>
    <w:lvl w:ilvl="0" w:tplc="A5BCA5B8">
      <w:numFmt w:val="bullet"/>
      <w:lvlText w:val="-"/>
      <w:lvlJc w:val="left"/>
      <w:pPr>
        <w:ind w:left="720" w:hanging="360"/>
      </w:pPr>
      <w:rPr>
        <w:rFonts w:ascii="Times New Roman" w:eastAsia="Times New Roman" w:hAnsi="Times New Roman" w:cs="Times New Roman"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 w15:restartNumberingAfterBreak="0">
    <w:nsid w:val="675F7FFB"/>
    <w:multiLevelType w:val="hybridMultilevel"/>
    <w:tmpl w:val="07AEEE20"/>
    <w:lvl w:ilvl="0" w:tplc="041D0001">
      <w:start w:val="1"/>
      <w:numFmt w:val="bullet"/>
      <w:lvlText w:val=""/>
      <w:lvlJc w:val="left"/>
      <w:pPr>
        <w:ind w:left="720" w:hanging="360"/>
      </w:pPr>
      <w:rPr>
        <w:rFonts w:ascii="Symbol" w:hAnsi="Symbol" w:hint="default"/>
      </w:rPr>
    </w:lvl>
    <w:lvl w:ilvl="1" w:tplc="041D0003">
      <w:start w:val="1"/>
      <w:numFmt w:val="bullet"/>
      <w:lvlText w:val="o"/>
      <w:lvlJc w:val="left"/>
      <w:pPr>
        <w:ind w:left="1440" w:hanging="360"/>
      </w:pPr>
      <w:rPr>
        <w:rFonts w:ascii="Courier New" w:hAnsi="Courier New" w:cs="Courier New" w:hint="default"/>
      </w:rPr>
    </w:lvl>
    <w:lvl w:ilvl="2" w:tplc="041D0005">
      <w:start w:val="1"/>
      <w:numFmt w:val="bullet"/>
      <w:lvlText w:val=""/>
      <w:lvlJc w:val="left"/>
      <w:pPr>
        <w:ind w:left="2160" w:hanging="360"/>
      </w:pPr>
      <w:rPr>
        <w:rFonts w:ascii="Wingdings" w:hAnsi="Wingdings" w:hint="default"/>
      </w:rPr>
    </w:lvl>
    <w:lvl w:ilvl="3" w:tplc="041D0001">
      <w:start w:val="1"/>
      <w:numFmt w:val="bullet"/>
      <w:lvlText w:val=""/>
      <w:lvlJc w:val="left"/>
      <w:pPr>
        <w:ind w:left="2880" w:hanging="360"/>
      </w:pPr>
      <w:rPr>
        <w:rFonts w:ascii="Symbol" w:hAnsi="Symbol" w:hint="default"/>
      </w:rPr>
    </w:lvl>
    <w:lvl w:ilvl="4" w:tplc="041D0003">
      <w:start w:val="1"/>
      <w:numFmt w:val="bullet"/>
      <w:lvlText w:val="o"/>
      <w:lvlJc w:val="left"/>
      <w:pPr>
        <w:ind w:left="3600" w:hanging="360"/>
      </w:pPr>
      <w:rPr>
        <w:rFonts w:ascii="Courier New" w:hAnsi="Courier New" w:cs="Courier New" w:hint="default"/>
      </w:rPr>
    </w:lvl>
    <w:lvl w:ilvl="5" w:tplc="041D0005">
      <w:start w:val="1"/>
      <w:numFmt w:val="bullet"/>
      <w:lvlText w:val=""/>
      <w:lvlJc w:val="left"/>
      <w:pPr>
        <w:ind w:left="4320" w:hanging="360"/>
      </w:pPr>
      <w:rPr>
        <w:rFonts w:ascii="Wingdings" w:hAnsi="Wingdings" w:hint="default"/>
      </w:rPr>
    </w:lvl>
    <w:lvl w:ilvl="6" w:tplc="041D0001">
      <w:start w:val="1"/>
      <w:numFmt w:val="bullet"/>
      <w:lvlText w:val=""/>
      <w:lvlJc w:val="left"/>
      <w:pPr>
        <w:ind w:left="5040" w:hanging="360"/>
      </w:pPr>
      <w:rPr>
        <w:rFonts w:ascii="Symbol" w:hAnsi="Symbol" w:hint="default"/>
      </w:rPr>
    </w:lvl>
    <w:lvl w:ilvl="7" w:tplc="041D0003">
      <w:start w:val="1"/>
      <w:numFmt w:val="bullet"/>
      <w:lvlText w:val="o"/>
      <w:lvlJc w:val="left"/>
      <w:pPr>
        <w:ind w:left="5760" w:hanging="360"/>
      </w:pPr>
      <w:rPr>
        <w:rFonts w:ascii="Courier New" w:hAnsi="Courier New" w:cs="Courier New" w:hint="default"/>
      </w:rPr>
    </w:lvl>
    <w:lvl w:ilvl="8" w:tplc="041D0005">
      <w:start w:val="1"/>
      <w:numFmt w:val="bullet"/>
      <w:lvlText w:val=""/>
      <w:lvlJc w:val="left"/>
      <w:pPr>
        <w:ind w:left="6480" w:hanging="360"/>
      </w:pPr>
      <w:rPr>
        <w:rFonts w:ascii="Wingdings" w:hAnsi="Wingdings" w:hint="default"/>
      </w:rPr>
    </w:lvl>
  </w:abstractNum>
  <w:num w:numId="1" w16cid:durableId="1095132415">
    <w:abstractNumId w:val="0"/>
  </w:num>
  <w:num w:numId="2" w16cid:durableId="904804029">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304"/>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nr" w:val=" "/>
    <w:docVar w:name="DnrÅr" w:val="2024"/>
    <w:docVar w:name="Dpl" w:val=" "/>
    <w:docVar w:name="HTTPadressSkrivhandbok" w:val="http://karlstad.se/filer/Widgetar/Mallhanteraren/Guide-mallar.pdf"/>
    <w:docVar w:name="KK" w:val="VON"/>
    <w:docVar w:name="Template Creator" w:val="FORMsoft AB"/>
  </w:docVars>
  <w:rsids>
    <w:rsidRoot w:val="000B5547"/>
    <w:rsid w:val="0000633C"/>
    <w:rsid w:val="0001060E"/>
    <w:rsid w:val="0001417D"/>
    <w:rsid w:val="0001491E"/>
    <w:rsid w:val="00017298"/>
    <w:rsid w:val="00024453"/>
    <w:rsid w:val="00025C7B"/>
    <w:rsid w:val="0002645A"/>
    <w:rsid w:val="00036CCD"/>
    <w:rsid w:val="00037330"/>
    <w:rsid w:val="00037F70"/>
    <w:rsid w:val="00040E2E"/>
    <w:rsid w:val="00041988"/>
    <w:rsid w:val="00044EFC"/>
    <w:rsid w:val="00055670"/>
    <w:rsid w:val="000568A6"/>
    <w:rsid w:val="00056BE6"/>
    <w:rsid w:val="00064540"/>
    <w:rsid w:val="00072D69"/>
    <w:rsid w:val="000744D8"/>
    <w:rsid w:val="000803B0"/>
    <w:rsid w:val="000875A0"/>
    <w:rsid w:val="00087C76"/>
    <w:rsid w:val="000922D3"/>
    <w:rsid w:val="000948AA"/>
    <w:rsid w:val="000968E0"/>
    <w:rsid w:val="000A04FC"/>
    <w:rsid w:val="000A151C"/>
    <w:rsid w:val="000A5B27"/>
    <w:rsid w:val="000A6228"/>
    <w:rsid w:val="000A6D83"/>
    <w:rsid w:val="000B30B5"/>
    <w:rsid w:val="000B4DB5"/>
    <w:rsid w:val="000B5547"/>
    <w:rsid w:val="000B6297"/>
    <w:rsid w:val="000B66D9"/>
    <w:rsid w:val="000C0782"/>
    <w:rsid w:val="000C0E31"/>
    <w:rsid w:val="000C1A39"/>
    <w:rsid w:val="000C3232"/>
    <w:rsid w:val="000C45D0"/>
    <w:rsid w:val="000C76CD"/>
    <w:rsid w:val="000D0EB6"/>
    <w:rsid w:val="000D30AE"/>
    <w:rsid w:val="000D44AB"/>
    <w:rsid w:val="000D6128"/>
    <w:rsid w:val="000D7DAC"/>
    <w:rsid w:val="000E2AB7"/>
    <w:rsid w:val="000F4F8B"/>
    <w:rsid w:val="000F6D18"/>
    <w:rsid w:val="00102297"/>
    <w:rsid w:val="00104394"/>
    <w:rsid w:val="00107A21"/>
    <w:rsid w:val="00112F6D"/>
    <w:rsid w:val="00113DAC"/>
    <w:rsid w:val="001176D6"/>
    <w:rsid w:val="00121EEC"/>
    <w:rsid w:val="00122D7C"/>
    <w:rsid w:val="00123D83"/>
    <w:rsid w:val="00132049"/>
    <w:rsid w:val="001326B4"/>
    <w:rsid w:val="001341A5"/>
    <w:rsid w:val="001435DE"/>
    <w:rsid w:val="00144939"/>
    <w:rsid w:val="00146982"/>
    <w:rsid w:val="00154295"/>
    <w:rsid w:val="00154706"/>
    <w:rsid w:val="00160519"/>
    <w:rsid w:val="00161D7E"/>
    <w:rsid w:val="00164912"/>
    <w:rsid w:val="00165A6B"/>
    <w:rsid w:val="00165ED0"/>
    <w:rsid w:val="0016659D"/>
    <w:rsid w:val="0017281E"/>
    <w:rsid w:val="00173CB4"/>
    <w:rsid w:val="001746E8"/>
    <w:rsid w:val="00176131"/>
    <w:rsid w:val="00177B9C"/>
    <w:rsid w:val="00177D94"/>
    <w:rsid w:val="00182EAE"/>
    <w:rsid w:val="001854DC"/>
    <w:rsid w:val="0019215A"/>
    <w:rsid w:val="00192DB8"/>
    <w:rsid w:val="00194DAA"/>
    <w:rsid w:val="0019734A"/>
    <w:rsid w:val="0019769E"/>
    <w:rsid w:val="001A4B9D"/>
    <w:rsid w:val="001A7347"/>
    <w:rsid w:val="001A7CB3"/>
    <w:rsid w:val="001B089C"/>
    <w:rsid w:val="001B7262"/>
    <w:rsid w:val="001C407C"/>
    <w:rsid w:val="001C4275"/>
    <w:rsid w:val="001C5836"/>
    <w:rsid w:val="001C68DD"/>
    <w:rsid w:val="001C69E2"/>
    <w:rsid w:val="001D0E21"/>
    <w:rsid w:val="001D11EE"/>
    <w:rsid w:val="001D28A3"/>
    <w:rsid w:val="001D3577"/>
    <w:rsid w:val="001D51B4"/>
    <w:rsid w:val="001D6AE9"/>
    <w:rsid w:val="001D7713"/>
    <w:rsid w:val="001D7BD7"/>
    <w:rsid w:val="001E18EB"/>
    <w:rsid w:val="001E45E4"/>
    <w:rsid w:val="001F1136"/>
    <w:rsid w:val="001F23BC"/>
    <w:rsid w:val="001F6136"/>
    <w:rsid w:val="001F677A"/>
    <w:rsid w:val="0020028D"/>
    <w:rsid w:val="002004EE"/>
    <w:rsid w:val="00202024"/>
    <w:rsid w:val="002028A6"/>
    <w:rsid w:val="00204769"/>
    <w:rsid w:val="00210112"/>
    <w:rsid w:val="00210C4C"/>
    <w:rsid w:val="0021550A"/>
    <w:rsid w:val="00221649"/>
    <w:rsid w:val="00224720"/>
    <w:rsid w:val="002261E2"/>
    <w:rsid w:val="00233BE4"/>
    <w:rsid w:val="002347E1"/>
    <w:rsid w:val="002370C2"/>
    <w:rsid w:val="00237D57"/>
    <w:rsid w:val="00240C22"/>
    <w:rsid w:val="002443BC"/>
    <w:rsid w:val="00244EED"/>
    <w:rsid w:val="002455CE"/>
    <w:rsid w:val="00246CAA"/>
    <w:rsid w:val="00246CAC"/>
    <w:rsid w:val="002502F5"/>
    <w:rsid w:val="002504DF"/>
    <w:rsid w:val="0025466A"/>
    <w:rsid w:val="00256083"/>
    <w:rsid w:val="00257B8F"/>
    <w:rsid w:val="00257CD9"/>
    <w:rsid w:val="00267187"/>
    <w:rsid w:val="00270516"/>
    <w:rsid w:val="00270C4A"/>
    <w:rsid w:val="0027413E"/>
    <w:rsid w:val="002777FE"/>
    <w:rsid w:val="00277BC3"/>
    <w:rsid w:val="00281BF8"/>
    <w:rsid w:val="002844CB"/>
    <w:rsid w:val="00284FB3"/>
    <w:rsid w:val="00286CEE"/>
    <w:rsid w:val="0029396B"/>
    <w:rsid w:val="00294ADC"/>
    <w:rsid w:val="00295A4C"/>
    <w:rsid w:val="002972C8"/>
    <w:rsid w:val="00297F3C"/>
    <w:rsid w:val="002A13E2"/>
    <w:rsid w:val="002A32B5"/>
    <w:rsid w:val="002A343E"/>
    <w:rsid w:val="002A3AB7"/>
    <w:rsid w:val="002A4774"/>
    <w:rsid w:val="002B63D9"/>
    <w:rsid w:val="002C0248"/>
    <w:rsid w:val="002C1ECA"/>
    <w:rsid w:val="002D2C68"/>
    <w:rsid w:val="002D49FA"/>
    <w:rsid w:val="002E17B4"/>
    <w:rsid w:val="002E55D4"/>
    <w:rsid w:val="002E6E22"/>
    <w:rsid w:val="002E773D"/>
    <w:rsid w:val="002F150D"/>
    <w:rsid w:val="002F67BE"/>
    <w:rsid w:val="0031139E"/>
    <w:rsid w:val="00312B2B"/>
    <w:rsid w:val="00313882"/>
    <w:rsid w:val="003138F8"/>
    <w:rsid w:val="00320E41"/>
    <w:rsid w:val="003215E7"/>
    <w:rsid w:val="00322BBB"/>
    <w:rsid w:val="003230C2"/>
    <w:rsid w:val="00326DAF"/>
    <w:rsid w:val="00327E62"/>
    <w:rsid w:val="00331AC9"/>
    <w:rsid w:val="00335258"/>
    <w:rsid w:val="003367B9"/>
    <w:rsid w:val="00340715"/>
    <w:rsid w:val="003447CD"/>
    <w:rsid w:val="00345A58"/>
    <w:rsid w:val="00350015"/>
    <w:rsid w:val="003502FA"/>
    <w:rsid w:val="00350CC1"/>
    <w:rsid w:val="003615F0"/>
    <w:rsid w:val="00362E92"/>
    <w:rsid w:val="0036682C"/>
    <w:rsid w:val="00366D7F"/>
    <w:rsid w:val="0037081C"/>
    <w:rsid w:val="003708E9"/>
    <w:rsid w:val="00372BE4"/>
    <w:rsid w:val="003756D8"/>
    <w:rsid w:val="00384B36"/>
    <w:rsid w:val="00387485"/>
    <w:rsid w:val="003877E9"/>
    <w:rsid w:val="0039328C"/>
    <w:rsid w:val="00397252"/>
    <w:rsid w:val="003A105C"/>
    <w:rsid w:val="003A6456"/>
    <w:rsid w:val="003B2D44"/>
    <w:rsid w:val="003B4ECB"/>
    <w:rsid w:val="003B555F"/>
    <w:rsid w:val="003B72BB"/>
    <w:rsid w:val="003C10EE"/>
    <w:rsid w:val="003C775E"/>
    <w:rsid w:val="003D0B75"/>
    <w:rsid w:val="003D26FD"/>
    <w:rsid w:val="003D2C50"/>
    <w:rsid w:val="003D3803"/>
    <w:rsid w:val="003E4E21"/>
    <w:rsid w:val="003E5630"/>
    <w:rsid w:val="003E79C7"/>
    <w:rsid w:val="003F0C7D"/>
    <w:rsid w:val="003F334B"/>
    <w:rsid w:val="003F5DF3"/>
    <w:rsid w:val="003F61A8"/>
    <w:rsid w:val="003F7392"/>
    <w:rsid w:val="00400EE8"/>
    <w:rsid w:val="00401F39"/>
    <w:rsid w:val="0040232C"/>
    <w:rsid w:val="0040697E"/>
    <w:rsid w:val="00407350"/>
    <w:rsid w:val="00407491"/>
    <w:rsid w:val="0041028C"/>
    <w:rsid w:val="0041167A"/>
    <w:rsid w:val="004167CC"/>
    <w:rsid w:val="004178C6"/>
    <w:rsid w:val="004202A5"/>
    <w:rsid w:val="004215B6"/>
    <w:rsid w:val="00423AE9"/>
    <w:rsid w:val="004251B5"/>
    <w:rsid w:val="00425A45"/>
    <w:rsid w:val="004333AA"/>
    <w:rsid w:val="0043645F"/>
    <w:rsid w:val="00441FFA"/>
    <w:rsid w:val="004440A3"/>
    <w:rsid w:val="0044492E"/>
    <w:rsid w:val="00447386"/>
    <w:rsid w:val="0044799B"/>
    <w:rsid w:val="00451495"/>
    <w:rsid w:val="004515F3"/>
    <w:rsid w:val="00454864"/>
    <w:rsid w:val="00454CE5"/>
    <w:rsid w:val="004564CD"/>
    <w:rsid w:val="0045707E"/>
    <w:rsid w:val="00457163"/>
    <w:rsid w:val="004611AF"/>
    <w:rsid w:val="00464E88"/>
    <w:rsid w:val="0046589E"/>
    <w:rsid w:val="00466707"/>
    <w:rsid w:val="004701E1"/>
    <w:rsid w:val="00470786"/>
    <w:rsid w:val="00471B98"/>
    <w:rsid w:val="004734EE"/>
    <w:rsid w:val="00473FDC"/>
    <w:rsid w:val="004756AC"/>
    <w:rsid w:val="00477A62"/>
    <w:rsid w:val="004830C0"/>
    <w:rsid w:val="004834C0"/>
    <w:rsid w:val="00487137"/>
    <w:rsid w:val="004908D6"/>
    <w:rsid w:val="004923BF"/>
    <w:rsid w:val="00492DC7"/>
    <w:rsid w:val="0049478C"/>
    <w:rsid w:val="004958D2"/>
    <w:rsid w:val="004A030C"/>
    <w:rsid w:val="004A53C7"/>
    <w:rsid w:val="004B67CA"/>
    <w:rsid w:val="004B68F2"/>
    <w:rsid w:val="004B717B"/>
    <w:rsid w:val="004C1BAF"/>
    <w:rsid w:val="004C7891"/>
    <w:rsid w:val="004D1279"/>
    <w:rsid w:val="004D2A23"/>
    <w:rsid w:val="004D4C1C"/>
    <w:rsid w:val="004D55A4"/>
    <w:rsid w:val="004E0D12"/>
    <w:rsid w:val="004E19FF"/>
    <w:rsid w:val="004E1D71"/>
    <w:rsid w:val="004E7E8B"/>
    <w:rsid w:val="00500644"/>
    <w:rsid w:val="00502E6F"/>
    <w:rsid w:val="00505164"/>
    <w:rsid w:val="005138D5"/>
    <w:rsid w:val="00515913"/>
    <w:rsid w:val="005177C8"/>
    <w:rsid w:val="005203BF"/>
    <w:rsid w:val="0052117C"/>
    <w:rsid w:val="00523175"/>
    <w:rsid w:val="0052388B"/>
    <w:rsid w:val="005256DF"/>
    <w:rsid w:val="00525C2D"/>
    <w:rsid w:val="00525CDC"/>
    <w:rsid w:val="005265DE"/>
    <w:rsid w:val="00526ED4"/>
    <w:rsid w:val="00527647"/>
    <w:rsid w:val="00530107"/>
    <w:rsid w:val="00531FF0"/>
    <w:rsid w:val="005327F6"/>
    <w:rsid w:val="00533997"/>
    <w:rsid w:val="00535B74"/>
    <w:rsid w:val="00537AAD"/>
    <w:rsid w:val="0054007C"/>
    <w:rsid w:val="00543864"/>
    <w:rsid w:val="00545E02"/>
    <w:rsid w:val="00547620"/>
    <w:rsid w:val="005517C6"/>
    <w:rsid w:val="00552E5D"/>
    <w:rsid w:val="00555E63"/>
    <w:rsid w:val="005562F7"/>
    <w:rsid w:val="00557CDB"/>
    <w:rsid w:val="00561AF7"/>
    <w:rsid w:val="005660A9"/>
    <w:rsid w:val="00570127"/>
    <w:rsid w:val="005706BB"/>
    <w:rsid w:val="005725D3"/>
    <w:rsid w:val="00580E7A"/>
    <w:rsid w:val="0058463B"/>
    <w:rsid w:val="005878F8"/>
    <w:rsid w:val="00594612"/>
    <w:rsid w:val="00595DD9"/>
    <w:rsid w:val="00596109"/>
    <w:rsid w:val="0059651F"/>
    <w:rsid w:val="00596FD2"/>
    <w:rsid w:val="005A04CA"/>
    <w:rsid w:val="005A149E"/>
    <w:rsid w:val="005A23E9"/>
    <w:rsid w:val="005A4DEB"/>
    <w:rsid w:val="005A4F6E"/>
    <w:rsid w:val="005A7172"/>
    <w:rsid w:val="005B046C"/>
    <w:rsid w:val="005B1657"/>
    <w:rsid w:val="005B1B64"/>
    <w:rsid w:val="005B1CED"/>
    <w:rsid w:val="005C32A0"/>
    <w:rsid w:val="005C385F"/>
    <w:rsid w:val="005C5162"/>
    <w:rsid w:val="005C6B90"/>
    <w:rsid w:val="005D6C2F"/>
    <w:rsid w:val="005D6D6F"/>
    <w:rsid w:val="005D7319"/>
    <w:rsid w:val="005E5974"/>
    <w:rsid w:val="005E7464"/>
    <w:rsid w:val="005F12BA"/>
    <w:rsid w:val="005F22F0"/>
    <w:rsid w:val="005F2B8E"/>
    <w:rsid w:val="005F5482"/>
    <w:rsid w:val="00600CC4"/>
    <w:rsid w:val="00601420"/>
    <w:rsid w:val="0060741A"/>
    <w:rsid w:val="00607E6D"/>
    <w:rsid w:val="006131BD"/>
    <w:rsid w:val="00614C4E"/>
    <w:rsid w:val="00620E4B"/>
    <w:rsid w:val="00623485"/>
    <w:rsid w:val="0063013E"/>
    <w:rsid w:val="00635FE9"/>
    <w:rsid w:val="00636A61"/>
    <w:rsid w:val="0064585A"/>
    <w:rsid w:val="006469D1"/>
    <w:rsid w:val="006471B2"/>
    <w:rsid w:val="0064799B"/>
    <w:rsid w:val="00647C54"/>
    <w:rsid w:val="00647E8C"/>
    <w:rsid w:val="0065360C"/>
    <w:rsid w:val="00653736"/>
    <w:rsid w:val="006602E1"/>
    <w:rsid w:val="006615D0"/>
    <w:rsid w:val="00664AF8"/>
    <w:rsid w:val="0066672B"/>
    <w:rsid w:val="006678D7"/>
    <w:rsid w:val="0067068D"/>
    <w:rsid w:val="006711A3"/>
    <w:rsid w:val="00672ACE"/>
    <w:rsid w:val="00674976"/>
    <w:rsid w:val="006761B5"/>
    <w:rsid w:val="00677FB6"/>
    <w:rsid w:val="0068197C"/>
    <w:rsid w:val="006921FE"/>
    <w:rsid w:val="00694D33"/>
    <w:rsid w:val="00695DFC"/>
    <w:rsid w:val="006A0CF7"/>
    <w:rsid w:val="006A3B5B"/>
    <w:rsid w:val="006A489D"/>
    <w:rsid w:val="006A6E77"/>
    <w:rsid w:val="006A7448"/>
    <w:rsid w:val="006B0841"/>
    <w:rsid w:val="006B1931"/>
    <w:rsid w:val="006B4354"/>
    <w:rsid w:val="006C0057"/>
    <w:rsid w:val="006C089D"/>
    <w:rsid w:val="006C1CB9"/>
    <w:rsid w:val="006C309C"/>
    <w:rsid w:val="006C43E4"/>
    <w:rsid w:val="006C6A36"/>
    <w:rsid w:val="006C6CCA"/>
    <w:rsid w:val="006C74BA"/>
    <w:rsid w:val="006D1580"/>
    <w:rsid w:val="006D2D62"/>
    <w:rsid w:val="006D3212"/>
    <w:rsid w:val="006E5157"/>
    <w:rsid w:val="006E6FE9"/>
    <w:rsid w:val="006E7433"/>
    <w:rsid w:val="006F0227"/>
    <w:rsid w:val="006F6CDD"/>
    <w:rsid w:val="006F78BA"/>
    <w:rsid w:val="006F7D65"/>
    <w:rsid w:val="007016A3"/>
    <w:rsid w:val="007036BE"/>
    <w:rsid w:val="0070578A"/>
    <w:rsid w:val="0070651C"/>
    <w:rsid w:val="00706AF0"/>
    <w:rsid w:val="00710665"/>
    <w:rsid w:val="007113A5"/>
    <w:rsid w:val="00725E11"/>
    <w:rsid w:val="0072626F"/>
    <w:rsid w:val="00727A82"/>
    <w:rsid w:val="00730386"/>
    <w:rsid w:val="00730CF6"/>
    <w:rsid w:val="00731268"/>
    <w:rsid w:val="007356FE"/>
    <w:rsid w:val="0073718E"/>
    <w:rsid w:val="00737FB8"/>
    <w:rsid w:val="00742114"/>
    <w:rsid w:val="00745380"/>
    <w:rsid w:val="00745E72"/>
    <w:rsid w:val="00751249"/>
    <w:rsid w:val="00752292"/>
    <w:rsid w:val="007528EB"/>
    <w:rsid w:val="007546F3"/>
    <w:rsid w:val="007608F2"/>
    <w:rsid w:val="00760B1A"/>
    <w:rsid w:val="0076262A"/>
    <w:rsid w:val="00762CE8"/>
    <w:rsid w:val="00763AA7"/>
    <w:rsid w:val="0076530B"/>
    <w:rsid w:val="00770930"/>
    <w:rsid w:val="00771B93"/>
    <w:rsid w:val="00775F88"/>
    <w:rsid w:val="00776FA5"/>
    <w:rsid w:val="00780B2B"/>
    <w:rsid w:val="00781835"/>
    <w:rsid w:val="00787009"/>
    <w:rsid w:val="00791942"/>
    <w:rsid w:val="00791C8F"/>
    <w:rsid w:val="00792A2B"/>
    <w:rsid w:val="00796E27"/>
    <w:rsid w:val="007A1380"/>
    <w:rsid w:val="007A1F23"/>
    <w:rsid w:val="007A25CB"/>
    <w:rsid w:val="007A5216"/>
    <w:rsid w:val="007A76D5"/>
    <w:rsid w:val="007B35D3"/>
    <w:rsid w:val="007B6371"/>
    <w:rsid w:val="007C273F"/>
    <w:rsid w:val="007C3169"/>
    <w:rsid w:val="007C3CC3"/>
    <w:rsid w:val="007C4A77"/>
    <w:rsid w:val="007C4ED9"/>
    <w:rsid w:val="007D673A"/>
    <w:rsid w:val="007E0EE7"/>
    <w:rsid w:val="007E11A3"/>
    <w:rsid w:val="007E1B50"/>
    <w:rsid w:val="007E393D"/>
    <w:rsid w:val="007E6F20"/>
    <w:rsid w:val="007E6FD6"/>
    <w:rsid w:val="007E75BA"/>
    <w:rsid w:val="007F21EA"/>
    <w:rsid w:val="007F51EB"/>
    <w:rsid w:val="007F5628"/>
    <w:rsid w:val="007F77D0"/>
    <w:rsid w:val="008027C2"/>
    <w:rsid w:val="00802AC4"/>
    <w:rsid w:val="0080371E"/>
    <w:rsid w:val="00805910"/>
    <w:rsid w:val="00805B35"/>
    <w:rsid w:val="008163E2"/>
    <w:rsid w:val="00816620"/>
    <w:rsid w:val="00820162"/>
    <w:rsid w:val="008216BF"/>
    <w:rsid w:val="008227F6"/>
    <w:rsid w:val="00823051"/>
    <w:rsid w:val="008274E3"/>
    <w:rsid w:val="008301E0"/>
    <w:rsid w:val="00831CAE"/>
    <w:rsid w:val="00832575"/>
    <w:rsid w:val="008331DE"/>
    <w:rsid w:val="00833E04"/>
    <w:rsid w:val="008344A1"/>
    <w:rsid w:val="008351FF"/>
    <w:rsid w:val="00835530"/>
    <w:rsid w:val="00836CAE"/>
    <w:rsid w:val="008449EB"/>
    <w:rsid w:val="00853AC3"/>
    <w:rsid w:val="00853D84"/>
    <w:rsid w:val="00854599"/>
    <w:rsid w:val="00856413"/>
    <w:rsid w:val="00864D86"/>
    <w:rsid w:val="008672BB"/>
    <w:rsid w:val="008719E4"/>
    <w:rsid w:val="008740D3"/>
    <w:rsid w:val="00874470"/>
    <w:rsid w:val="00876B2C"/>
    <w:rsid w:val="00877C1F"/>
    <w:rsid w:val="00880BD4"/>
    <w:rsid w:val="008835FC"/>
    <w:rsid w:val="00886424"/>
    <w:rsid w:val="0089149C"/>
    <w:rsid w:val="00894D60"/>
    <w:rsid w:val="00895155"/>
    <w:rsid w:val="008969FC"/>
    <w:rsid w:val="008A0C5B"/>
    <w:rsid w:val="008A48EC"/>
    <w:rsid w:val="008B02FF"/>
    <w:rsid w:val="008B18D0"/>
    <w:rsid w:val="008B1C9A"/>
    <w:rsid w:val="008B5493"/>
    <w:rsid w:val="008B63B0"/>
    <w:rsid w:val="008B6A23"/>
    <w:rsid w:val="008D03D0"/>
    <w:rsid w:val="008D15DF"/>
    <w:rsid w:val="008E0E10"/>
    <w:rsid w:val="008E28A1"/>
    <w:rsid w:val="008E6E31"/>
    <w:rsid w:val="008E708B"/>
    <w:rsid w:val="008F090A"/>
    <w:rsid w:val="008F1764"/>
    <w:rsid w:val="008F3B8D"/>
    <w:rsid w:val="008F7E78"/>
    <w:rsid w:val="00900754"/>
    <w:rsid w:val="00902736"/>
    <w:rsid w:val="0090277D"/>
    <w:rsid w:val="009036DE"/>
    <w:rsid w:val="009048CE"/>
    <w:rsid w:val="009061AC"/>
    <w:rsid w:val="0091329E"/>
    <w:rsid w:val="0091579B"/>
    <w:rsid w:val="0092333B"/>
    <w:rsid w:val="00923C06"/>
    <w:rsid w:val="00925265"/>
    <w:rsid w:val="0093045D"/>
    <w:rsid w:val="009307F7"/>
    <w:rsid w:val="00952E17"/>
    <w:rsid w:val="0095308F"/>
    <w:rsid w:val="009540A5"/>
    <w:rsid w:val="009541B5"/>
    <w:rsid w:val="0096012B"/>
    <w:rsid w:val="0096251C"/>
    <w:rsid w:val="0096286B"/>
    <w:rsid w:val="009634D1"/>
    <w:rsid w:val="009672F0"/>
    <w:rsid w:val="009713FE"/>
    <w:rsid w:val="00976B56"/>
    <w:rsid w:val="00977805"/>
    <w:rsid w:val="009879BD"/>
    <w:rsid w:val="00992E39"/>
    <w:rsid w:val="009969B2"/>
    <w:rsid w:val="009970FC"/>
    <w:rsid w:val="00997952"/>
    <w:rsid w:val="009A66FF"/>
    <w:rsid w:val="009A6A8A"/>
    <w:rsid w:val="009B39C7"/>
    <w:rsid w:val="009B460D"/>
    <w:rsid w:val="009B612D"/>
    <w:rsid w:val="009B62BB"/>
    <w:rsid w:val="009C05A4"/>
    <w:rsid w:val="009C4FC6"/>
    <w:rsid w:val="009D2773"/>
    <w:rsid w:val="009D3D19"/>
    <w:rsid w:val="009E1AE4"/>
    <w:rsid w:val="009E2072"/>
    <w:rsid w:val="009E50C5"/>
    <w:rsid w:val="009F111F"/>
    <w:rsid w:val="009F7927"/>
    <w:rsid w:val="00A01A91"/>
    <w:rsid w:val="00A05C5E"/>
    <w:rsid w:val="00A10625"/>
    <w:rsid w:val="00A10BD1"/>
    <w:rsid w:val="00A117DC"/>
    <w:rsid w:val="00A124BF"/>
    <w:rsid w:val="00A14CF7"/>
    <w:rsid w:val="00A21E69"/>
    <w:rsid w:val="00A27218"/>
    <w:rsid w:val="00A33009"/>
    <w:rsid w:val="00A36DD8"/>
    <w:rsid w:val="00A41EAD"/>
    <w:rsid w:val="00A4561B"/>
    <w:rsid w:val="00A45BEC"/>
    <w:rsid w:val="00A45C57"/>
    <w:rsid w:val="00A503F3"/>
    <w:rsid w:val="00A56A43"/>
    <w:rsid w:val="00A577EC"/>
    <w:rsid w:val="00A60E03"/>
    <w:rsid w:val="00A635E9"/>
    <w:rsid w:val="00A70975"/>
    <w:rsid w:val="00A716ED"/>
    <w:rsid w:val="00A72F32"/>
    <w:rsid w:val="00A73488"/>
    <w:rsid w:val="00A748C9"/>
    <w:rsid w:val="00A76A94"/>
    <w:rsid w:val="00A80039"/>
    <w:rsid w:val="00A80BB2"/>
    <w:rsid w:val="00A9075C"/>
    <w:rsid w:val="00A909EF"/>
    <w:rsid w:val="00A90FC8"/>
    <w:rsid w:val="00A913E3"/>
    <w:rsid w:val="00A940F0"/>
    <w:rsid w:val="00A94226"/>
    <w:rsid w:val="00A953B5"/>
    <w:rsid w:val="00A96BDA"/>
    <w:rsid w:val="00A971E6"/>
    <w:rsid w:val="00A97FA9"/>
    <w:rsid w:val="00AA39DF"/>
    <w:rsid w:val="00AB068B"/>
    <w:rsid w:val="00AB12D9"/>
    <w:rsid w:val="00AB4373"/>
    <w:rsid w:val="00AB43E4"/>
    <w:rsid w:val="00AB776B"/>
    <w:rsid w:val="00AC0856"/>
    <w:rsid w:val="00AC3611"/>
    <w:rsid w:val="00AD1F64"/>
    <w:rsid w:val="00AD5F8A"/>
    <w:rsid w:val="00AD6337"/>
    <w:rsid w:val="00AD6CE1"/>
    <w:rsid w:val="00AE031D"/>
    <w:rsid w:val="00AE18AE"/>
    <w:rsid w:val="00AF2859"/>
    <w:rsid w:val="00AF2DD0"/>
    <w:rsid w:val="00AF4A9F"/>
    <w:rsid w:val="00B01D70"/>
    <w:rsid w:val="00B027CB"/>
    <w:rsid w:val="00B02D86"/>
    <w:rsid w:val="00B0429E"/>
    <w:rsid w:val="00B12F88"/>
    <w:rsid w:val="00B235F2"/>
    <w:rsid w:val="00B25006"/>
    <w:rsid w:val="00B25C0B"/>
    <w:rsid w:val="00B2769B"/>
    <w:rsid w:val="00B31F0D"/>
    <w:rsid w:val="00B400F6"/>
    <w:rsid w:val="00B40432"/>
    <w:rsid w:val="00B51016"/>
    <w:rsid w:val="00B51278"/>
    <w:rsid w:val="00B51AD0"/>
    <w:rsid w:val="00B53F73"/>
    <w:rsid w:val="00B60429"/>
    <w:rsid w:val="00B619BC"/>
    <w:rsid w:val="00B63E86"/>
    <w:rsid w:val="00B7099B"/>
    <w:rsid w:val="00B75E29"/>
    <w:rsid w:val="00B7600A"/>
    <w:rsid w:val="00B83066"/>
    <w:rsid w:val="00B83DA1"/>
    <w:rsid w:val="00B840BE"/>
    <w:rsid w:val="00B86457"/>
    <w:rsid w:val="00B94C1F"/>
    <w:rsid w:val="00B96025"/>
    <w:rsid w:val="00B96E34"/>
    <w:rsid w:val="00BA066B"/>
    <w:rsid w:val="00BA1D94"/>
    <w:rsid w:val="00BB4574"/>
    <w:rsid w:val="00BB5904"/>
    <w:rsid w:val="00BB7106"/>
    <w:rsid w:val="00BC1158"/>
    <w:rsid w:val="00BC3171"/>
    <w:rsid w:val="00BC70AB"/>
    <w:rsid w:val="00BC77A5"/>
    <w:rsid w:val="00BD1DCF"/>
    <w:rsid w:val="00BE20E3"/>
    <w:rsid w:val="00BF4486"/>
    <w:rsid w:val="00BF7981"/>
    <w:rsid w:val="00C01ABC"/>
    <w:rsid w:val="00C021B4"/>
    <w:rsid w:val="00C05803"/>
    <w:rsid w:val="00C05938"/>
    <w:rsid w:val="00C07309"/>
    <w:rsid w:val="00C077F5"/>
    <w:rsid w:val="00C07A9B"/>
    <w:rsid w:val="00C104DE"/>
    <w:rsid w:val="00C119EE"/>
    <w:rsid w:val="00C134F7"/>
    <w:rsid w:val="00C141AD"/>
    <w:rsid w:val="00C14A89"/>
    <w:rsid w:val="00C14EFB"/>
    <w:rsid w:val="00C23A91"/>
    <w:rsid w:val="00C268C0"/>
    <w:rsid w:val="00C273E8"/>
    <w:rsid w:val="00C32849"/>
    <w:rsid w:val="00C40795"/>
    <w:rsid w:val="00C44214"/>
    <w:rsid w:val="00C5373E"/>
    <w:rsid w:val="00C62068"/>
    <w:rsid w:val="00C62B1F"/>
    <w:rsid w:val="00C63372"/>
    <w:rsid w:val="00C64083"/>
    <w:rsid w:val="00C64FC5"/>
    <w:rsid w:val="00C72121"/>
    <w:rsid w:val="00C72564"/>
    <w:rsid w:val="00C739BF"/>
    <w:rsid w:val="00C7536E"/>
    <w:rsid w:val="00C7690F"/>
    <w:rsid w:val="00C8118C"/>
    <w:rsid w:val="00C82A13"/>
    <w:rsid w:val="00C85B91"/>
    <w:rsid w:val="00C86AAE"/>
    <w:rsid w:val="00C87B2F"/>
    <w:rsid w:val="00C94CB1"/>
    <w:rsid w:val="00C94D0F"/>
    <w:rsid w:val="00C96BF1"/>
    <w:rsid w:val="00CA109F"/>
    <w:rsid w:val="00CA2019"/>
    <w:rsid w:val="00CA31B2"/>
    <w:rsid w:val="00CA5266"/>
    <w:rsid w:val="00CA5397"/>
    <w:rsid w:val="00CB3AE9"/>
    <w:rsid w:val="00CB4636"/>
    <w:rsid w:val="00CB4777"/>
    <w:rsid w:val="00CE42F8"/>
    <w:rsid w:val="00CE59FD"/>
    <w:rsid w:val="00CE61C2"/>
    <w:rsid w:val="00CF2B0B"/>
    <w:rsid w:val="00CF33B6"/>
    <w:rsid w:val="00CF7643"/>
    <w:rsid w:val="00CF7F32"/>
    <w:rsid w:val="00D011DF"/>
    <w:rsid w:val="00D04B48"/>
    <w:rsid w:val="00D07002"/>
    <w:rsid w:val="00D100E5"/>
    <w:rsid w:val="00D12D9E"/>
    <w:rsid w:val="00D13902"/>
    <w:rsid w:val="00D16ABF"/>
    <w:rsid w:val="00D17004"/>
    <w:rsid w:val="00D17E8B"/>
    <w:rsid w:val="00D226F1"/>
    <w:rsid w:val="00D25BD0"/>
    <w:rsid w:val="00D25FB7"/>
    <w:rsid w:val="00D26589"/>
    <w:rsid w:val="00D26CBB"/>
    <w:rsid w:val="00D352AA"/>
    <w:rsid w:val="00D37896"/>
    <w:rsid w:val="00D40767"/>
    <w:rsid w:val="00D41267"/>
    <w:rsid w:val="00D45332"/>
    <w:rsid w:val="00D51049"/>
    <w:rsid w:val="00D54D41"/>
    <w:rsid w:val="00D54EBD"/>
    <w:rsid w:val="00D55DB6"/>
    <w:rsid w:val="00D56812"/>
    <w:rsid w:val="00D65E82"/>
    <w:rsid w:val="00D67CC3"/>
    <w:rsid w:val="00D7171B"/>
    <w:rsid w:val="00D7654E"/>
    <w:rsid w:val="00D76BE4"/>
    <w:rsid w:val="00D831CE"/>
    <w:rsid w:val="00D8545D"/>
    <w:rsid w:val="00D86A9B"/>
    <w:rsid w:val="00D873ED"/>
    <w:rsid w:val="00D910B1"/>
    <w:rsid w:val="00D91731"/>
    <w:rsid w:val="00D922FF"/>
    <w:rsid w:val="00D9790A"/>
    <w:rsid w:val="00DA3A8D"/>
    <w:rsid w:val="00DA486C"/>
    <w:rsid w:val="00DA6A7B"/>
    <w:rsid w:val="00DB0C6A"/>
    <w:rsid w:val="00DB5564"/>
    <w:rsid w:val="00DB7818"/>
    <w:rsid w:val="00DC0896"/>
    <w:rsid w:val="00DC36A1"/>
    <w:rsid w:val="00DC479C"/>
    <w:rsid w:val="00DC51F1"/>
    <w:rsid w:val="00DD265F"/>
    <w:rsid w:val="00DD295D"/>
    <w:rsid w:val="00DD3C16"/>
    <w:rsid w:val="00DD6E70"/>
    <w:rsid w:val="00DE1447"/>
    <w:rsid w:val="00DE21B6"/>
    <w:rsid w:val="00DE3997"/>
    <w:rsid w:val="00DE6F4B"/>
    <w:rsid w:val="00DF4C0A"/>
    <w:rsid w:val="00DF5A92"/>
    <w:rsid w:val="00DF7CA1"/>
    <w:rsid w:val="00E00965"/>
    <w:rsid w:val="00E00FA9"/>
    <w:rsid w:val="00E0249B"/>
    <w:rsid w:val="00E05B1C"/>
    <w:rsid w:val="00E11EA1"/>
    <w:rsid w:val="00E13199"/>
    <w:rsid w:val="00E20E04"/>
    <w:rsid w:val="00E23E49"/>
    <w:rsid w:val="00E24C6A"/>
    <w:rsid w:val="00E310F0"/>
    <w:rsid w:val="00E339AE"/>
    <w:rsid w:val="00E34459"/>
    <w:rsid w:val="00E404F8"/>
    <w:rsid w:val="00E41F6E"/>
    <w:rsid w:val="00E432D5"/>
    <w:rsid w:val="00E47457"/>
    <w:rsid w:val="00E50B4C"/>
    <w:rsid w:val="00E53763"/>
    <w:rsid w:val="00E5637B"/>
    <w:rsid w:val="00E661BE"/>
    <w:rsid w:val="00E71FD0"/>
    <w:rsid w:val="00E730CD"/>
    <w:rsid w:val="00E74141"/>
    <w:rsid w:val="00E74EA8"/>
    <w:rsid w:val="00E75886"/>
    <w:rsid w:val="00E75B75"/>
    <w:rsid w:val="00E76233"/>
    <w:rsid w:val="00E81578"/>
    <w:rsid w:val="00E830A2"/>
    <w:rsid w:val="00E85BEC"/>
    <w:rsid w:val="00E870F3"/>
    <w:rsid w:val="00E90D27"/>
    <w:rsid w:val="00E951E9"/>
    <w:rsid w:val="00E958A0"/>
    <w:rsid w:val="00E973E1"/>
    <w:rsid w:val="00EA3E5A"/>
    <w:rsid w:val="00EB1BA6"/>
    <w:rsid w:val="00EB2D40"/>
    <w:rsid w:val="00EB31E5"/>
    <w:rsid w:val="00EB4B01"/>
    <w:rsid w:val="00EC081B"/>
    <w:rsid w:val="00EC5E92"/>
    <w:rsid w:val="00EC680A"/>
    <w:rsid w:val="00EC790A"/>
    <w:rsid w:val="00ED2240"/>
    <w:rsid w:val="00ED26ED"/>
    <w:rsid w:val="00ED4B13"/>
    <w:rsid w:val="00ED627E"/>
    <w:rsid w:val="00EE0445"/>
    <w:rsid w:val="00EE0622"/>
    <w:rsid w:val="00EE2FB8"/>
    <w:rsid w:val="00EE5F9A"/>
    <w:rsid w:val="00EF115A"/>
    <w:rsid w:val="00EF2491"/>
    <w:rsid w:val="00EF40C1"/>
    <w:rsid w:val="00EF6525"/>
    <w:rsid w:val="00EF7C6F"/>
    <w:rsid w:val="00F004EB"/>
    <w:rsid w:val="00F02CC3"/>
    <w:rsid w:val="00F071CB"/>
    <w:rsid w:val="00F10D59"/>
    <w:rsid w:val="00F1600D"/>
    <w:rsid w:val="00F22C8C"/>
    <w:rsid w:val="00F23367"/>
    <w:rsid w:val="00F27678"/>
    <w:rsid w:val="00F30358"/>
    <w:rsid w:val="00F37A73"/>
    <w:rsid w:val="00F37EB4"/>
    <w:rsid w:val="00F404F2"/>
    <w:rsid w:val="00F4108D"/>
    <w:rsid w:val="00F4346B"/>
    <w:rsid w:val="00F44466"/>
    <w:rsid w:val="00F51324"/>
    <w:rsid w:val="00F537B7"/>
    <w:rsid w:val="00F55B64"/>
    <w:rsid w:val="00F564CA"/>
    <w:rsid w:val="00F61A07"/>
    <w:rsid w:val="00F61A56"/>
    <w:rsid w:val="00F62A5E"/>
    <w:rsid w:val="00F668DA"/>
    <w:rsid w:val="00F70507"/>
    <w:rsid w:val="00F706C1"/>
    <w:rsid w:val="00F74471"/>
    <w:rsid w:val="00F770E0"/>
    <w:rsid w:val="00F77D72"/>
    <w:rsid w:val="00F80BDF"/>
    <w:rsid w:val="00F833D2"/>
    <w:rsid w:val="00F83CD8"/>
    <w:rsid w:val="00F86932"/>
    <w:rsid w:val="00F9009F"/>
    <w:rsid w:val="00F90CB1"/>
    <w:rsid w:val="00F9140D"/>
    <w:rsid w:val="00F91CF5"/>
    <w:rsid w:val="00F9497A"/>
    <w:rsid w:val="00F95AF4"/>
    <w:rsid w:val="00F9696A"/>
    <w:rsid w:val="00F96B7C"/>
    <w:rsid w:val="00FA2FB6"/>
    <w:rsid w:val="00FA4BA2"/>
    <w:rsid w:val="00FB07BC"/>
    <w:rsid w:val="00FB648E"/>
    <w:rsid w:val="00FC16B8"/>
    <w:rsid w:val="00FC2D8B"/>
    <w:rsid w:val="00FC7199"/>
    <w:rsid w:val="00FC7967"/>
    <w:rsid w:val="00FD41EC"/>
    <w:rsid w:val="00FD59EB"/>
    <w:rsid w:val="00FD5A60"/>
    <w:rsid w:val="00FE0FD8"/>
    <w:rsid w:val="00FE2D0E"/>
    <w:rsid w:val="00FF0DE4"/>
    <w:rsid w:val="00FF2E34"/>
    <w:rsid w:val="00FF3CEF"/>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2D099D8"/>
  <w15:docId w15:val="{B291213B-0C6C-4053-95EE-754D38844B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sv-SE" w:eastAsia="sv-SE" w:bidi="ar-SA"/>
      </w:rPr>
    </w:rPrDefault>
    <w:pPrDefault/>
  </w:docDefaults>
  <w:latentStyles w:defLockedState="0" w:defUIPriority="0" w:defSemiHidden="0" w:defUnhideWhenUsed="0" w:defQFormat="0" w:count="376">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uiPriority="99"/>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F02CC3"/>
    <w:rPr>
      <w:sz w:val="24"/>
    </w:rPr>
  </w:style>
  <w:style w:type="paragraph" w:styleId="Rubrik1">
    <w:name w:val="heading 1"/>
    <w:basedOn w:val="Normal"/>
    <w:next w:val="Brdtext"/>
    <w:qFormat/>
    <w:rsid w:val="0064585A"/>
    <w:pPr>
      <w:keepNext/>
      <w:spacing w:before="480" w:after="120"/>
      <w:outlineLvl w:val="0"/>
    </w:pPr>
    <w:rPr>
      <w:rFonts w:ascii="Arial Black" w:hAnsi="Arial Black"/>
      <w:sz w:val="28"/>
    </w:rPr>
  </w:style>
  <w:style w:type="paragraph" w:styleId="Rubrik2">
    <w:name w:val="heading 2"/>
    <w:basedOn w:val="Normal"/>
    <w:next w:val="Brdtext"/>
    <w:qFormat/>
    <w:rsid w:val="0064585A"/>
    <w:pPr>
      <w:keepNext/>
      <w:spacing w:before="240" w:after="60"/>
      <w:outlineLvl w:val="1"/>
    </w:pPr>
    <w:rPr>
      <w:rFonts w:ascii="Arial Black" w:hAnsi="Arial Black"/>
    </w:rPr>
  </w:style>
  <w:style w:type="paragraph" w:styleId="Rubrik3">
    <w:name w:val="heading 3"/>
    <w:basedOn w:val="Normal"/>
    <w:next w:val="Brdtext"/>
    <w:qFormat/>
    <w:rsid w:val="0068197C"/>
    <w:pPr>
      <w:keepNext/>
      <w:spacing w:before="180" w:after="60"/>
      <w:outlineLvl w:val="2"/>
    </w:pPr>
    <w:rPr>
      <w:rFonts w:ascii="Arial" w:hAnsi="Arial"/>
      <w:sz w:val="22"/>
    </w:rPr>
  </w:style>
  <w:style w:type="paragraph" w:styleId="Rubrik4">
    <w:name w:val="heading 4"/>
    <w:basedOn w:val="Normal"/>
    <w:next w:val="Brdtext"/>
    <w:qFormat/>
    <w:rsid w:val="0068197C"/>
    <w:pPr>
      <w:keepNext/>
      <w:spacing w:before="120"/>
      <w:outlineLvl w:val="3"/>
    </w:pPr>
    <w:rPr>
      <w:b/>
    </w:rPr>
  </w:style>
  <w:style w:type="character" w:default="1" w:styleId="Standardstycketeckensnitt">
    <w:name w:val="Default Paragraph Font"/>
    <w:uiPriority w:val="1"/>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customStyle="1" w:styleId="Bildtext">
    <w:name w:val="Bildtext"/>
    <w:basedOn w:val="Normal"/>
    <w:next w:val="Brdtext"/>
    <w:uiPriority w:val="1"/>
    <w:qFormat/>
    <w:rsid w:val="00F9009F"/>
    <w:rPr>
      <w:sz w:val="20"/>
    </w:rPr>
  </w:style>
  <w:style w:type="paragraph" w:customStyle="1" w:styleId="Tabellrubrik">
    <w:name w:val="Tabellrubrik"/>
    <w:basedOn w:val="Tabellinnehll"/>
    <w:next w:val="Tabellinnehll"/>
    <w:qFormat/>
    <w:rsid w:val="008216BF"/>
    <w:rPr>
      <w:b/>
      <w:color w:val="000080"/>
    </w:rPr>
  </w:style>
  <w:style w:type="paragraph" w:customStyle="1" w:styleId="Sidfotledtext">
    <w:name w:val="Sidfot_ledtext"/>
    <w:basedOn w:val="Sidfot"/>
    <w:next w:val="Sidfot"/>
    <w:rsid w:val="005138D5"/>
    <w:pPr>
      <w:spacing w:before="60"/>
    </w:pPr>
    <w:rPr>
      <w:sz w:val="12"/>
      <w:szCs w:val="12"/>
    </w:rPr>
  </w:style>
  <w:style w:type="paragraph" w:styleId="Sidfot">
    <w:name w:val="footer"/>
    <w:basedOn w:val="Normal"/>
    <w:link w:val="SidfotChar"/>
    <w:uiPriority w:val="99"/>
    <w:rsid w:val="00EB4B01"/>
    <w:rPr>
      <w:rFonts w:ascii="Arial" w:hAnsi="Arial"/>
      <w:sz w:val="16"/>
    </w:rPr>
  </w:style>
  <w:style w:type="paragraph" w:styleId="Sidhuvud">
    <w:name w:val="header"/>
    <w:basedOn w:val="Normal"/>
    <w:link w:val="SidhuvudChar"/>
    <w:rsid w:val="00EB4B01"/>
    <w:rPr>
      <w:rFonts w:ascii="Arial" w:hAnsi="Arial"/>
      <w:sz w:val="20"/>
    </w:rPr>
  </w:style>
  <w:style w:type="paragraph" w:customStyle="1" w:styleId="Tabellinnehll">
    <w:name w:val="Tabellinnehåll"/>
    <w:basedOn w:val="Normal"/>
    <w:qFormat/>
    <w:rsid w:val="00F9009F"/>
    <w:pPr>
      <w:spacing w:before="20"/>
    </w:pPr>
    <w:rPr>
      <w:rFonts w:ascii="Arial" w:hAnsi="Arial"/>
      <w:sz w:val="20"/>
    </w:rPr>
  </w:style>
  <w:style w:type="character" w:styleId="Sidnummer">
    <w:name w:val="page number"/>
    <w:basedOn w:val="Standardstycketeckensnitt"/>
    <w:rsid w:val="00EB4B01"/>
  </w:style>
  <w:style w:type="paragraph" w:customStyle="1" w:styleId="Sidhuvudledtext">
    <w:name w:val="Sidhuvud_ledtext"/>
    <w:basedOn w:val="Sidhuvud"/>
    <w:next w:val="Sidhuvud"/>
    <w:rsid w:val="008B63B0"/>
    <w:pPr>
      <w:spacing w:before="60"/>
    </w:pPr>
    <w:rPr>
      <w:sz w:val="14"/>
    </w:rPr>
  </w:style>
  <w:style w:type="paragraph" w:styleId="Brdtext">
    <w:name w:val="Body Text"/>
    <w:basedOn w:val="Normal"/>
    <w:link w:val="BrdtextChar"/>
    <w:qFormat/>
    <w:rsid w:val="008216BF"/>
    <w:pPr>
      <w:spacing w:after="120"/>
    </w:pPr>
  </w:style>
  <w:style w:type="character" w:customStyle="1" w:styleId="SidfotChar">
    <w:name w:val="Sidfot Char"/>
    <w:link w:val="Sidfot"/>
    <w:uiPriority w:val="99"/>
    <w:rsid w:val="00327E62"/>
    <w:rPr>
      <w:rFonts w:ascii="Arial" w:hAnsi="Arial"/>
      <w:sz w:val="16"/>
    </w:rPr>
  </w:style>
  <w:style w:type="paragraph" w:styleId="Citat">
    <w:name w:val="Quote"/>
    <w:basedOn w:val="Normal"/>
    <w:next w:val="Normal"/>
    <w:link w:val="CitatChar"/>
    <w:uiPriority w:val="29"/>
    <w:qFormat/>
    <w:rsid w:val="00A124BF"/>
    <w:pPr>
      <w:spacing w:after="120"/>
      <w:ind w:left="850" w:right="850"/>
    </w:pPr>
    <w:rPr>
      <w:iCs/>
      <w:color w:val="000000"/>
      <w:sz w:val="22"/>
    </w:rPr>
  </w:style>
  <w:style w:type="character" w:customStyle="1" w:styleId="CitatChar">
    <w:name w:val="Citat Char"/>
    <w:link w:val="Citat"/>
    <w:uiPriority w:val="29"/>
    <w:rsid w:val="00A124BF"/>
    <w:rPr>
      <w:iCs/>
      <w:color w:val="000000"/>
      <w:sz w:val="22"/>
    </w:rPr>
  </w:style>
  <w:style w:type="paragraph" w:styleId="Signatur">
    <w:name w:val="Signature"/>
    <w:basedOn w:val="Normal"/>
    <w:link w:val="SignaturChar"/>
    <w:rsid w:val="006A489D"/>
  </w:style>
  <w:style w:type="character" w:customStyle="1" w:styleId="SignaturChar">
    <w:name w:val="Signatur Char"/>
    <w:link w:val="Signatur"/>
    <w:rsid w:val="006A489D"/>
    <w:rPr>
      <w:sz w:val="24"/>
    </w:rPr>
  </w:style>
  <w:style w:type="character" w:customStyle="1" w:styleId="BrdtextChar">
    <w:name w:val="Brödtext Char"/>
    <w:link w:val="Brdtext"/>
    <w:rsid w:val="006A489D"/>
    <w:rPr>
      <w:sz w:val="24"/>
    </w:rPr>
  </w:style>
  <w:style w:type="character" w:styleId="Betoning">
    <w:name w:val="Emphasis"/>
    <w:basedOn w:val="Standardstycketeckensnitt"/>
    <w:uiPriority w:val="20"/>
    <w:rsid w:val="003447CD"/>
    <w:rPr>
      <w:b/>
      <w:i w:val="0"/>
      <w:iCs/>
    </w:rPr>
  </w:style>
  <w:style w:type="character" w:styleId="Bokenstitel">
    <w:name w:val="Book Title"/>
    <w:basedOn w:val="Standardstycketeckensnitt"/>
    <w:uiPriority w:val="33"/>
    <w:rsid w:val="003447CD"/>
    <w:rPr>
      <w:b/>
      <w:bCs/>
      <w:smallCaps/>
      <w:spacing w:val="5"/>
    </w:rPr>
  </w:style>
  <w:style w:type="character" w:styleId="Diskretbetoning">
    <w:name w:val="Subtle Emphasis"/>
    <w:basedOn w:val="Standardstycketeckensnitt"/>
    <w:uiPriority w:val="19"/>
    <w:rsid w:val="003447CD"/>
    <w:rPr>
      <w:i/>
      <w:iCs/>
      <w:color w:val="808080" w:themeColor="text1" w:themeTint="7F"/>
    </w:rPr>
  </w:style>
  <w:style w:type="character" w:styleId="Diskretreferens">
    <w:name w:val="Subtle Reference"/>
    <w:basedOn w:val="Standardstycketeckensnitt"/>
    <w:uiPriority w:val="31"/>
    <w:rsid w:val="003447CD"/>
    <w:rPr>
      <w:smallCaps/>
      <w:color w:val="F8931D" w:themeColor="accent2"/>
      <w:u w:val="single"/>
    </w:rPr>
  </w:style>
  <w:style w:type="paragraph" w:styleId="Ingetavstnd">
    <w:name w:val="No Spacing"/>
    <w:uiPriority w:val="1"/>
    <w:qFormat/>
    <w:rsid w:val="003447CD"/>
    <w:rPr>
      <w:sz w:val="24"/>
    </w:rPr>
  </w:style>
  <w:style w:type="paragraph" w:styleId="Liststycke">
    <w:name w:val="List Paragraph"/>
    <w:basedOn w:val="Normal"/>
    <w:uiPriority w:val="34"/>
    <w:rsid w:val="003447CD"/>
    <w:pPr>
      <w:ind w:left="720"/>
      <w:contextualSpacing/>
    </w:pPr>
  </w:style>
  <w:style w:type="paragraph" w:styleId="Rubrik">
    <w:name w:val="Title"/>
    <w:basedOn w:val="Normal"/>
    <w:next w:val="Normal"/>
    <w:link w:val="RubrikChar"/>
    <w:rsid w:val="003447CD"/>
    <w:pPr>
      <w:pBdr>
        <w:bottom w:val="single" w:sz="8" w:space="4" w:color="FFCA08" w:themeColor="accent1"/>
      </w:pBdr>
      <w:spacing w:after="300"/>
      <w:contextualSpacing/>
    </w:pPr>
    <w:rPr>
      <w:rFonts w:asciiTheme="majorHAnsi" w:eastAsiaTheme="majorEastAsia" w:hAnsiTheme="majorHAnsi" w:cstheme="majorBidi"/>
      <w:color w:val="2A231F" w:themeColor="text2" w:themeShade="BF"/>
      <w:spacing w:val="5"/>
      <w:kern w:val="28"/>
      <w:sz w:val="52"/>
      <w:szCs w:val="52"/>
    </w:rPr>
  </w:style>
  <w:style w:type="character" w:customStyle="1" w:styleId="RubrikChar">
    <w:name w:val="Rubrik Char"/>
    <w:basedOn w:val="Standardstycketeckensnitt"/>
    <w:link w:val="Rubrik"/>
    <w:rsid w:val="003447CD"/>
    <w:rPr>
      <w:rFonts w:asciiTheme="majorHAnsi" w:eastAsiaTheme="majorEastAsia" w:hAnsiTheme="majorHAnsi" w:cstheme="majorBidi"/>
      <w:color w:val="2A231F" w:themeColor="text2" w:themeShade="BF"/>
      <w:spacing w:val="5"/>
      <w:kern w:val="28"/>
      <w:sz w:val="52"/>
      <w:szCs w:val="52"/>
    </w:rPr>
  </w:style>
  <w:style w:type="character" w:styleId="Stark">
    <w:name w:val="Strong"/>
    <w:basedOn w:val="Standardstycketeckensnitt"/>
    <w:rsid w:val="003447CD"/>
    <w:rPr>
      <w:b/>
      <w:bCs/>
    </w:rPr>
  </w:style>
  <w:style w:type="character" w:styleId="Starkbetoning">
    <w:name w:val="Intense Emphasis"/>
    <w:basedOn w:val="Standardstycketeckensnitt"/>
    <w:uiPriority w:val="21"/>
    <w:rsid w:val="003447CD"/>
    <w:rPr>
      <w:b/>
      <w:bCs/>
      <w:i w:val="0"/>
      <w:iCs/>
      <w:color w:val="FFCA08" w:themeColor="accent1"/>
    </w:rPr>
  </w:style>
  <w:style w:type="character" w:styleId="Starkreferens">
    <w:name w:val="Intense Reference"/>
    <w:basedOn w:val="Standardstycketeckensnitt"/>
    <w:uiPriority w:val="32"/>
    <w:rsid w:val="003447CD"/>
    <w:rPr>
      <w:b/>
      <w:bCs/>
      <w:smallCaps/>
      <w:color w:val="F8931D" w:themeColor="accent2"/>
      <w:spacing w:val="5"/>
      <w:u w:val="single"/>
    </w:rPr>
  </w:style>
  <w:style w:type="paragraph" w:styleId="Starktcitat">
    <w:name w:val="Intense Quote"/>
    <w:basedOn w:val="Normal"/>
    <w:next w:val="Normal"/>
    <w:link w:val="StarktcitatChar"/>
    <w:uiPriority w:val="30"/>
    <w:rsid w:val="003447CD"/>
    <w:pPr>
      <w:pBdr>
        <w:bottom w:val="single" w:sz="4" w:space="4" w:color="FFCA08" w:themeColor="accent1"/>
      </w:pBdr>
      <w:spacing w:before="200" w:after="280"/>
      <w:ind w:left="936" w:right="936"/>
    </w:pPr>
    <w:rPr>
      <w:b/>
      <w:bCs/>
      <w:i/>
      <w:iCs/>
      <w:color w:val="FFCA08" w:themeColor="accent1"/>
    </w:rPr>
  </w:style>
  <w:style w:type="character" w:customStyle="1" w:styleId="StarktcitatChar">
    <w:name w:val="Starkt citat Char"/>
    <w:basedOn w:val="Standardstycketeckensnitt"/>
    <w:link w:val="Starktcitat"/>
    <w:uiPriority w:val="30"/>
    <w:rsid w:val="003447CD"/>
    <w:rPr>
      <w:b/>
      <w:bCs/>
      <w:i/>
      <w:iCs/>
      <w:color w:val="FFCA08" w:themeColor="accent1"/>
      <w:sz w:val="24"/>
    </w:rPr>
  </w:style>
  <w:style w:type="paragraph" w:styleId="Underrubrik">
    <w:name w:val="Subtitle"/>
    <w:basedOn w:val="Normal"/>
    <w:next w:val="Normal"/>
    <w:link w:val="UnderrubrikChar"/>
    <w:rsid w:val="003447CD"/>
    <w:pPr>
      <w:numPr>
        <w:ilvl w:val="1"/>
      </w:numPr>
    </w:pPr>
    <w:rPr>
      <w:rFonts w:asciiTheme="majorHAnsi" w:eastAsiaTheme="majorEastAsia" w:hAnsiTheme="majorHAnsi" w:cstheme="majorBidi"/>
      <w:i/>
      <w:iCs/>
      <w:color w:val="FFCA08" w:themeColor="accent1"/>
      <w:spacing w:val="15"/>
      <w:szCs w:val="24"/>
    </w:rPr>
  </w:style>
  <w:style w:type="character" w:customStyle="1" w:styleId="UnderrubrikChar">
    <w:name w:val="Underrubrik Char"/>
    <w:basedOn w:val="Standardstycketeckensnitt"/>
    <w:link w:val="Underrubrik"/>
    <w:rsid w:val="003447CD"/>
    <w:rPr>
      <w:rFonts w:asciiTheme="majorHAnsi" w:eastAsiaTheme="majorEastAsia" w:hAnsiTheme="majorHAnsi" w:cstheme="majorBidi"/>
      <w:i/>
      <w:iCs/>
      <w:color w:val="FFCA08" w:themeColor="accent1"/>
      <w:spacing w:val="15"/>
      <w:sz w:val="24"/>
      <w:szCs w:val="24"/>
    </w:rPr>
  </w:style>
  <w:style w:type="character" w:customStyle="1" w:styleId="SidhuvudChar">
    <w:name w:val="Sidhuvud Char"/>
    <w:basedOn w:val="Standardstycketeckensnitt"/>
    <w:link w:val="Sidhuvud"/>
    <w:rsid w:val="00523175"/>
    <w:rPr>
      <w:rFonts w:ascii="Arial" w:hAnsi="Arial"/>
    </w:rPr>
  </w:style>
  <w:style w:type="paragraph" w:styleId="Inledning">
    <w:name w:val="Salutation"/>
    <w:basedOn w:val="Normal"/>
    <w:next w:val="Normal"/>
    <w:link w:val="InledningChar"/>
    <w:uiPriority w:val="99"/>
    <w:rsid w:val="00D910B1"/>
  </w:style>
  <w:style w:type="character" w:customStyle="1" w:styleId="InledningChar">
    <w:name w:val="Inledning Char"/>
    <w:basedOn w:val="Standardstycketeckensnitt"/>
    <w:link w:val="Inledning"/>
    <w:uiPriority w:val="1"/>
    <w:rsid w:val="00D910B1"/>
    <w:rPr>
      <w:sz w:val="24"/>
    </w:rPr>
  </w:style>
  <w:style w:type="paragraph" w:customStyle="1" w:styleId="Ingress">
    <w:name w:val="Ingress"/>
    <w:basedOn w:val="Brdtext"/>
    <w:next w:val="Brdtext"/>
    <w:link w:val="IngressChar"/>
    <w:uiPriority w:val="1"/>
    <w:qFormat/>
    <w:rsid w:val="007608F2"/>
    <w:rPr>
      <w:b/>
    </w:rPr>
  </w:style>
  <w:style w:type="character" w:customStyle="1" w:styleId="IngressChar">
    <w:name w:val="Ingress Char"/>
    <w:basedOn w:val="SidhuvudChar"/>
    <w:link w:val="Ingress"/>
    <w:rsid w:val="007608F2"/>
    <w:rPr>
      <w:rFonts w:ascii="Arial" w:hAnsi="Arial"/>
      <w:b/>
      <w:sz w:val="24"/>
    </w:rPr>
  </w:style>
  <w:style w:type="paragraph" w:styleId="Indragetstycke">
    <w:name w:val="Block Text"/>
    <w:basedOn w:val="Normal"/>
    <w:rsid w:val="00176131"/>
    <w:pPr>
      <w:pBdr>
        <w:top w:val="single" w:sz="2" w:space="10" w:color="FFCA08" w:themeColor="accent1" w:shadow="1"/>
        <w:left w:val="single" w:sz="2" w:space="10" w:color="FFCA08" w:themeColor="accent1" w:shadow="1"/>
        <w:bottom w:val="single" w:sz="2" w:space="10" w:color="FFCA08" w:themeColor="accent1" w:shadow="1"/>
        <w:right w:val="single" w:sz="2" w:space="10" w:color="FFCA08" w:themeColor="accent1" w:shadow="1"/>
      </w:pBdr>
      <w:ind w:left="1152" w:right="1152"/>
    </w:pPr>
    <w:rPr>
      <w:rFonts w:asciiTheme="minorHAnsi" w:eastAsiaTheme="minorEastAsia" w:hAnsiTheme="minorHAnsi" w:cstheme="minorBidi"/>
      <w:i/>
      <w:iCs/>
      <w:color w:val="FFCA08" w:themeColor="accent1"/>
    </w:rPr>
  </w:style>
  <w:style w:type="table" w:styleId="Tabellrutnt">
    <w:name w:val="Table Grid"/>
    <w:basedOn w:val="Normaltabell"/>
    <w:uiPriority w:val="39"/>
    <w:rsid w:val="006458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rmatmallSidhuvudArialBlackVersaler">
    <w:name w:val="Formatmall Sidhuvud + Arial Black Versaler"/>
    <w:basedOn w:val="Sidhuvud"/>
    <w:rsid w:val="007C4ED9"/>
    <w:rPr>
      <w:rFonts w:ascii="Arial Black" w:hAnsi="Arial Black"/>
      <w:caps/>
      <w:sz w:val="18"/>
    </w:rPr>
  </w:style>
  <w:style w:type="character" w:styleId="Platshllartext">
    <w:name w:val="Placeholder Text"/>
    <w:basedOn w:val="Standardstycketeckensnitt"/>
    <w:uiPriority w:val="99"/>
    <w:semiHidden/>
    <w:rsid w:val="00B12F88"/>
    <w:rPr>
      <w:color w:val="808080"/>
    </w:rPr>
  </w:style>
  <w:style w:type="character" w:styleId="Hyperlnk">
    <w:name w:val="Hyperlink"/>
    <w:basedOn w:val="Standardstycketeckensnitt"/>
    <w:unhideWhenUsed/>
    <w:rsid w:val="000B5547"/>
    <w:rPr>
      <w:color w:val="2998E3" w:themeColor="hyperlink"/>
      <w:u w:val="single"/>
    </w:rPr>
  </w:style>
  <w:style w:type="character" w:styleId="Olstomnmnande">
    <w:name w:val="Unresolved Mention"/>
    <w:basedOn w:val="Standardstycketeckensnitt"/>
    <w:uiPriority w:val="99"/>
    <w:semiHidden/>
    <w:unhideWhenUsed/>
    <w:rsid w:val="000B5547"/>
    <w:rPr>
      <w:color w:val="605E5C"/>
      <w:shd w:val="clear" w:color="auto" w:fill="E1DFDD"/>
    </w:rPr>
  </w:style>
  <w:style w:type="paragraph" w:customStyle="1" w:styleId="eAvrop1">
    <w:name w:val="eAvrop1"/>
    <w:basedOn w:val="Normal"/>
    <w:next w:val="Normal"/>
    <w:link w:val="eAvrop1Char"/>
    <w:rsid w:val="000B5547"/>
    <w:pPr>
      <w:tabs>
        <w:tab w:val="left" w:pos="1418"/>
        <w:tab w:val="num" w:pos="1486"/>
      </w:tabs>
      <w:spacing w:before="240"/>
      <w:ind w:left="1486" w:hanging="1202"/>
      <w:outlineLvl w:val="0"/>
    </w:pPr>
    <w:rPr>
      <w:rFonts w:ascii="Verdana" w:hAnsi="Verdana" w:cs="Arial"/>
      <w:b/>
      <w:smallCaps/>
      <w:szCs w:val="24"/>
    </w:rPr>
  </w:style>
  <w:style w:type="character" w:customStyle="1" w:styleId="eAvrop1Char">
    <w:name w:val="eAvrop1 Char"/>
    <w:link w:val="eAvrop1"/>
    <w:rsid w:val="000B5547"/>
    <w:rPr>
      <w:rFonts w:ascii="Verdana" w:hAnsi="Verdana" w:cs="Arial"/>
      <w:b/>
      <w:smallCaps/>
      <w:sz w:val="24"/>
      <w:szCs w:val="24"/>
    </w:rPr>
  </w:style>
  <w:style w:type="paragraph" w:customStyle="1" w:styleId="eAvropBrd">
    <w:name w:val="eAvropBröd"/>
    <w:basedOn w:val="Normal"/>
    <w:link w:val="eAvropBrdChar1"/>
    <w:rsid w:val="000B5547"/>
    <w:pPr>
      <w:tabs>
        <w:tab w:val="left" w:pos="3969"/>
        <w:tab w:val="left" w:pos="5670"/>
        <w:tab w:val="decimal" w:pos="7938"/>
      </w:tabs>
      <w:spacing w:after="80"/>
      <w:ind w:left="1418"/>
    </w:pPr>
    <w:rPr>
      <w:rFonts w:ascii="Verdana" w:hAnsi="Verdana"/>
      <w:sz w:val="18"/>
    </w:rPr>
  </w:style>
  <w:style w:type="character" w:customStyle="1" w:styleId="eAvropBrdChar1">
    <w:name w:val="eAvropBröd Char1"/>
    <w:link w:val="eAvropBrd"/>
    <w:rsid w:val="000B5547"/>
    <w:rPr>
      <w:rFonts w:ascii="Verdana" w:hAnsi="Verdana"/>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9487831">
      <w:bodyDiv w:val="1"/>
      <w:marLeft w:val="0"/>
      <w:marRight w:val="0"/>
      <w:marTop w:val="0"/>
      <w:marBottom w:val="0"/>
      <w:divBdr>
        <w:top w:val="none" w:sz="0" w:space="0" w:color="auto"/>
        <w:left w:val="none" w:sz="0" w:space="0" w:color="auto"/>
        <w:bottom w:val="none" w:sz="0" w:space="0" w:color="auto"/>
        <w:right w:val="none" w:sz="0" w:space="0" w:color="auto"/>
      </w:divBdr>
    </w:div>
    <w:div w:id="511921648">
      <w:bodyDiv w:val="1"/>
      <w:marLeft w:val="0"/>
      <w:marRight w:val="0"/>
      <w:marTop w:val="0"/>
      <w:marBottom w:val="0"/>
      <w:divBdr>
        <w:top w:val="none" w:sz="0" w:space="0" w:color="auto"/>
        <w:left w:val="none" w:sz="0" w:space="0" w:color="auto"/>
        <w:bottom w:val="none" w:sz="0" w:space="0" w:color="auto"/>
        <w:right w:val="none" w:sz="0" w:space="0" w:color="auto"/>
      </w:divBdr>
    </w:div>
    <w:div w:id="891188697">
      <w:bodyDiv w:val="1"/>
      <w:marLeft w:val="0"/>
      <w:marRight w:val="0"/>
      <w:marTop w:val="0"/>
      <w:marBottom w:val="0"/>
      <w:divBdr>
        <w:top w:val="none" w:sz="0" w:space="0" w:color="auto"/>
        <w:left w:val="none" w:sz="0" w:space="0" w:color="auto"/>
        <w:bottom w:val="none" w:sz="0" w:space="0" w:color="auto"/>
        <w:right w:val="none" w:sz="0" w:space="0" w:color="auto"/>
      </w:divBdr>
    </w:div>
    <w:div w:id="987705169">
      <w:bodyDiv w:val="1"/>
      <w:marLeft w:val="0"/>
      <w:marRight w:val="0"/>
      <w:marTop w:val="0"/>
      <w:marBottom w:val="0"/>
      <w:divBdr>
        <w:top w:val="none" w:sz="0" w:space="0" w:color="auto"/>
        <w:left w:val="none" w:sz="0" w:space="0" w:color="auto"/>
        <w:bottom w:val="none" w:sz="0" w:space="0" w:color="auto"/>
        <w:right w:val="none" w:sz="0" w:space="0" w:color="auto"/>
      </w:divBdr>
    </w:div>
    <w:div w:id="1101413974">
      <w:bodyDiv w:val="1"/>
      <w:marLeft w:val="0"/>
      <w:marRight w:val="0"/>
      <w:marTop w:val="0"/>
      <w:marBottom w:val="0"/>
      <w:divBdr>
        <w:top w:val="none" w:sz="0" w:space="0" w:color="auto"/>
        <w:left w:val="none" w:sz="0" w:space="0" w:color="auto"/>
        <w:bottom w:val="none" w:sz="0" w:space="0" w:color="auto"/>
        <w:right w:val="none" w:sz="0" w:space="0" w:color="auto"/>
      </w:divBdr>
    </w:div>
    <w:div w:id="1226525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 standalone="yes"?>
<Relationships xmlns="http://schemas.openxmlformats.org/package/2006/relationships">
  <Relationship Id="rId8" Type="http://schemas.openxmlformats.org/officeDocument/2006/relationships/webSettings" Target="webSettings.xml" />
  <Relationship Id="rId13" Type="http://schemas.openxmlformats.org/officeDocument/2006/relationships/header" Target="header2.xml" />
  <Relationship Id="rId18" Type="http://schemas.openxmlformats.org/officeDocument/2006/relationships/fontTable" Target="fontTable.xml" />
  <Relationship Id="rId3" Type="http://schemas.openxmlformats.org/officeDocument/2006/relationships/customXml" Target="../customXml/item3.xml" />
  <Relationship Id="rId7" Type="http://schemas.openxmlformats.org/officeDocument/2006/relationships/settings" Target="settings.xml" />
  <Relationship Id="rId12" Type="http://schemas.openxmlformats.org/officeDocument/2006/relationships/header" Target="header1.xml" />
  <Relationship Id="rId17" Type="http://schemas.openxmlformats.org/officeDocument/2006/relationships/footer" Target="footer3.xml" />
  <Relationship Id="rId2" Type="http://schemas.openxmlformats.org/officeDocument/2006/relationships/customXml" Target="../customXml/item2.xml" />
  <Relationship Id="rId16" Type="http://schemas.openxmlformats.org/officeDocument/2006/relationships/header" Target="header3.xml" />
  <Relationship Id="rId20" Type="http://schemas.openxmlformats.org/officeDocument/2006/relationships/theme" Target="theme/theme1.xml" />
  <Relationship Id="rId1" Type="http://schemas.openxmlformats.org/officeDocument/2006/relationships/customXml" Target="../customXml/item1.xml" />
  <Relationship Id="rId6" Type="http://schemas.openxmlformats.org/officeDocument/2006/relationships/styles" Target="styles.xml" />
  <Relationship Id="rId11" Type="http://schemas.openxmlformats.org/officeDocument/2006/relationships/image" Target="media/image1.jpeg" />
  <Relationship Id="rId5" Type="http://schemas.openxmlformats.org/officeDocument/2006/relationships/numbering" Target="numbering.xml" />
  <Relationship Id="rId15" Type="http://schemas.openxmlformats.org/officeDocument/2006/relationships/footer" Target="footer2.xml" />
  <Relationship Id="rId10" Type="http://schemas.openxmlformats.org/officeDocument/2006/relationships/endnotes" Target="endnotes.xml" />
  <Relationship Id="rId19" Type="http://schemas.openxmlformats.org/officeDocument/2006/relationships/glossaryDocument" Target="glossary/document.xml" />
  <Relationship Id="rId4" Type="http://schemas.openxmlformats.org/officeDocument/2006/relationships/customXml" Target="../customXml/item4.xml" />
  <Relationship Id="rId9" Type="http://schemas.openxmlformats.org/officeDocument/2006/relationships/footnotes" Target="footnotes.xml" />
  <Relationship Id="rId14" Type="http://schemas.openxmlformats.org/officeDocument/2006/relationships/footer" Target="footer1.xml" />
</Relationships>
</file>

<file path=word/_rels/footer3.xml.rels>&#65279;<?xml version="1.0" encoding="UTF-8" standalone="yes"?>
<Relationships xmlns="http://schemas.openxmlformats.org/package/2006/relationships">
  <Relationship Id="rId2" Type="http://schemas.openxmlformats.org/officeDocument/2006/relationships/hyperlink" Target="mailto:karlstadskommun@karlstad.se" TargetMode="External" />
  <Relationship Id="rId1" Type="http://schemas.openxmlformats.org/officeDocument/2006/relationships/hyperlink" Target="https://karlstad.se" TargetMode="External" />
</Relationships>
</file>

<file path=word/_rels/settings.xml.rels><?xml version="1.0" encoding="UTF-8" standalone="yes"?>
<Relationships xmlns="http://schemas.openxmlformats.org/package/2006/relationships"><Relationship Id="rId1" Type="http://schemas.openxmlformats.org/officeDocument/2006/relationships/attachedTemplate" Target="file:///C:\SCCMDATA\Mallar\Allm&#228;nna\Brev%20-%20Dokument.dot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EF6711594E924D0081D30E3E81E77A28"/>
        <w:category>
          <w:name w:val="Allmänt"/>
          <w:gallery w:val="placeholder"/>
        </w:category>
        <w:types>
          <w:type w:val="bbPlcHdr"/>
        </w:types>
        <w:behaviors>
          <w:behavior w:val="content"/>
        </w:behaviors>
        <w:guid w:val="{83AB32C5-A336-417D-9D0C-2F82F32A50A0}"/>
      </w:docPartPr>
      <w:docPartBody>
        <w:p w:rsidR="0002686A" w:rsidRDefault="0002686A">
          <w:pPr>
            <w:pStyle w:val="EF6711594E924D0081D30E3E81E77A28"/>
          </w:pPr>
          <w:r w:rsidRPr="0052440E">
            <w:rPr>
              <w:rStyle w:val="Platshllartext"/>
            </w:rPr>
            <w:t>[Titel]</w:t>
          </w:r>
        </w:p>
      </w:docPartBody>
    </w:docPart>
    <w:docPart>
      <w:docPartPr>
        <w:name w:val="C6FEB7D1F3694E4A855EE60E5D311826"/>
        <w:category>
          <w:name w:val="Allmänt"/>
          <w:gallery w:val="placeholder"/>
        </w:category>
        <w:types>
          <w:type w:val="bbPlcHdr"/>
        </w:types>
        <w:behaviors>
          <w:behavior w:val="content"/>
        </w:behaviors>
        <w:guid w:val="{04365D85-50BB-4822-9692-E568A07A84F3}"/>
      </w:docPartPr>
      <w:docPartBody>
        <w:p w:rsidR="0002686A" w:rsidRDefault="0002686A" w:rsidP="0002686A">
          <w:pPr>
            <w:pStyle w:val="C6FEB7D1F3694E4A855EE60E5D311826"/>
          </w:pPr>
          <w:r w:rsidRPr="00F6495E">
            <w:rPr>
              <w:rStyle w:val="Platshllartext"/>
              <w:sz w:val="28"/>
              <w:szCs w:val="28"/>
            </w:rPr>
            <w:t>Klicka eller tryck här för att ange text.</w:t>
          </w:r>
        </w:p>
      </w:docPartBody>
    </w:docPart>
    <w:docPart>
      <w:docPartPr>
        <w:name w:val="B0FBE952C26D4749AE78850C25B617FB"/>
        <w:category>
          <w:name w:val="Allmänt"/>
          <w:gallery w:val="placeholder"/>
        </w:category>
        <w:types>
          <w:type w:val="bbPlcHdr"/>
        </w:types>
        <w:behaviors>
          <w:behavior w:val="content"/>
        </w:behaviors>
        <w:guid w:val="{31FB4947-E8CA-4F14-9D5F-E1D26BC192A9}"/>
      </w:docPartPr>
      <w:docPartBody>
        <w:p w:rsidR="0002686A" w:rsidRDefault="0002686A" w:rsidP="0002686A">
          <w:pPr>
            <w:pStyle w:val="B0FBE952C26D4749AE78850C25B617FB"/>
          </w:pPr>
          <w:r w:rsidRPr="00DC2710">
            <w:rPr>
              <w:rStyle w:val="Platshllartext"/>
            </w:rPr>
            <w:t>Klicka eller tryck här för att ange text.</w:t>
          </w:r>
        </w:p>
      </w:docPartBody>
    </w:docPart>
    <w:docPart>
      <w:docPartPr>
        <w:name w:val="CBBA5647DDC1439B9A208B1A43BF14DA"/>
        <w:category>
          <w:name w:val="Allmänt"/>
          <w:gallery w:val="placeholder"/>
        </w:category>
        <w:types>
          <w:type w:val="bbPlcHdr"/>
        </w:types>
        <w:behaviors>
          <w:behavior w:val="content"/>
        </w:behaviors>
        <w:guid w:val="{223AF2DD-DC11-423E-9DF6-9D3D8CF5396F}"/>
      </w:docPartPr>
      <w:docPartBody>
        <w:p w:rsidR="0002686A" w:rsidRDefault="0002686A" w:rsidP="0002686A">
          <w:pPr>
            <w:pStyle w:val="CBBA5647DDC1439B9A208B1A43BF14DA"/>
          </w:pPr>
          <w:r w:rsidRPr="00DC2710">
            <w:rPr>
              <w:rStyle w:val="Platshllartext"/>
            </w:rPr>
            <w:t>Klicka eller tryck här för att ange text.</w:t>
          </w:r>
        </w:p>
      </w:docPartBody>
    </w:docPart>
    <w:docPart>
      <w:docPartPr>
        <w:name w:val="DB5CD572F6D643F5995CD49F384373E0"/>
        <w:category>
          <w:name w:val="Allmänt"/>
          <w:gallery w:val="placeholder"/>
        </w:category>
        <w:types>
          <w:type w:val="bbPlcHdr"/>
        </w:types>
        <w:behaviors>
          <w:behavior w:val="content"/>
        </w:behaviors>
        <w:guid w:val="{D4CB30E3-89D2-428A-ABA5-4D71F03C6E21}"/>
      </w:docPartPr>
      <w:docPartBody>
        <w:p w:rsidR="0002686A" w:rsidRDefault="0002686A" w:rsidP="0002686A">
          <w:pPr>
            <w:pStyle w:val="DB5CD572F6D643F5995CD49F384373E0"/>
          </w:pPr>
          <w:r w:rsidRPr="00DC2710">
            <w:rPr>
              <w:rStyle w:val="Platshllartext"/>
            </w:rPr>
            <w:t>Klicka eller tryck här för att ange text.</w:t>
          </w:r>
        </w:p>
      </w:docPartBody>
    </w:docPart>
    <w:docPart>
      <w:docPartPr>
        <w:name w:val="D2BB5FEC7FA54A8A89FAE09BD19B246F"/>
        <w:category>
          <w:name w:val="Allmänt"/>
          <w:gallery w:val="placeholder"/>
        </w:category>
        <w:types>
          <w:type w:val="bbPlcHdr"/>
        </w:types>
        <w:behaviors>
          <w:behavior w:val="content"/>
        </w:behaviors>
        <w:guid w:val="{44FB9E7A-7AB6-4AAB-97F3-37501A91BD73}"/>
      </w:docPartPr>
      <w:docPartBody>
        <w:p w:rsidR="0002686A" w:rsidRDefault="0002686A" w:rsidP="0002686A">
          <w:pPr>
            <w:pStyle w:val="D2BB5FEC7FA54A8A89FAE09BD19B246F"/>
          </w:pPr>
          <w:r w:rsidRPr="00DC2710">
            <w:rPr>
              <w:rStyle w:val="Platshllartext"/>
            </w:rPr>
            <w:t>Klicka eller tryck här för att ange text.</w:t>
          </w:r>
        </w:p>
      </w:docPartBody>
    </w:docPart>
    <w:docPart>
      <w:docPartPr>
        <w:name w:val="8DF388AE561F4D9B91300955B8EE2C79"/>
        <w:category>
          <w:name w:val="Allmänt"/>
          <w:gallery w:val="placeholder"/>
        </w:category>
        <w:types>
          <w:type w:val="bbPlcHdr"/>
        </w:types>
        <w:behaviors>
          <w:behavior w:val="content"/>
        </w:behaviors>
        <w:guid w:val="{C22E38E6-37BA-432C-9826-6AF190E6446B}"/>
      </w:docPartPr>
      <w:docPartBody>
        <w:p w:rsidR="0002686A" w:rsidRDefault="0002686A" w:rsidP="0002686A">
          <w:pPr>
            <w:pStyle w:val="8DF388AE561F4D9B91300955B8EE2C79"/>
          </w:pPr>
          <w:r w:rsidRPr="00DC2710">
            <w:rPr>
              <w:rStyle w:val="Platshllartext"/>
            </w:rPr>
            <w:t>Klicka eller tryck här för att ange text.</w:t>
          </w:r>
        </w:p>
      </w:docPartBody>
    </w:docPart>
    <w:docPart>
      <w:docPartPr>
        <w:name w:val="85B96F86B1014A5EAF491978F59DF2D9"/>
        <w:category>
          <w:name w:val="Allmänt"/>
          <w:gallery w:val="placeholder"/>
        </w:category>
        <w:types>
          <w:type w:val="bbPlcHdr"/>
        </w:types>
        <w:behaviors>
          <w:behavior w:val="content"/>
        </w:behaviors>
        <w:guid w:val="{A91B69B5-D65B-4E4C-A4A6-73495514EE09}"/>
      </w:docPartPr>
      <w:docPartBody>
        <w:p w:rsidR="0002686A" w:rsidRDefault="0002686A" w:rsidP="0002686A">
          <w:pPr>
            <w:pStyle w:val="85B96F86B1014A5EAF491978F59DF2D9"/>
          </w:pPr>
          <w:r w:rsidRPr="00DC2710">
            <w:rPr>
              <w:rStyle w:val="Platshllartext"/>
            </w:rPr>
            <w:t>Klicka eller tryck här för att ange text.</w:t>
          </w:r>
        </w:p>
      </w:docPartBody>
    </w:docPart>
    <w:docPart>
      <w:docPartPr>
        <w:name w:val="D1B51A9CB2874A41A45684968582874A"/>
        <w:category>
          <w:name w:val="Allmänt"/>
          <w:gallery w:val="placeholder"/>
        </w:category>
        <w:types>
          <w:type w:val="bbPlcHdr"/>
        </w:types>
        <w:behaviors>
          <w:behavior w:val="content"/>
        </w:behaviors>
        <w:guid w:val="{2991BD18-001E-4718-AC19-379DA08EB2E7}"/>
      </w:docPartPr>
      <w:docPartBody>
        <w:p w:rsidR="0002686A" w:rsidRDefault="0002686A" w:rsidP="0002686A">
          <w:pPr>
            <w:pStyle w:val="D1B51A9CB2874A41A45684968582874A"/>
          </w:pPr>
          <w:r w:rsidRPr="00DC2710">
            <w:rPr>
              <w:rStyle w:val="Platshllartext"/>
            </w:rPr>
            <w:t>Klicka eller tryck här för att ange text.</w:t>
          </w:r>
        </w:p>
      </w:docPartBody>
    </w:docPart>
    <w:docPart>
      <w:docPartPr>
        <w:name w:val="75994FE618E94B8A9F8C27854FACC4EF"/>
        <w:category>
          <w:name w:val="Allmänt"/>
          <w:gallery w:val="placeholder"/>
        </w:category>
        <w:types>
          <w:type w:val="bbPlcHdr"/>
        </w:types>
        <w:behaviors>
          <w:behavior w:val="content"/>
        </w:behaviors>
        <w:guid w:val="{86A0EE90-22D2-4EB0-BBB4-CF330A5DC503}"/>
      </w:docPartPr>
      <w:docPartBody>
        <w:p w:rsidR="0002686A" w:rsidRDefault="0002686A" w:rsidP="0002686A">
          <w:pPr>
            <w:pStyle w:val="75994FE618E94B8A9F8C27854FACC4EF"/>
          </w:pPr>
          <w:r w:rsidRPr="00DC2710">
            <w:rPr>
              <w:rStyle w:val="Platshllartext"/>
            </w:rPr>
            <w:t>Klicka eller tryck här för att ange text.</w:t>
          </w:r>
        </w:p>
      </w:docPartBody>
    </w:docPart>
    <w:docPart>
      <w:docPartPr>
        <w:name w:val="648F113E629843C382DE31EE282ED3FE"/>
        <w:category>
          <w:name w:val="Allmänt"/>
          <w:gallery w:val="placeholder"/>
        </w:category>
        <w:types>
          <w:type w:val="bbPlcHdr"/>
        </w:types>
        <w:behaviors>
          <w:behavior w:val="content"/>
        </w:behaviors>
        <w:guid w:val="{1FEAF4FB-4345-4FE2-9E5B-EB66AC04EE8E}"/>
      </w:docPartPr>
      <w:docPartBody>
        <w:p w:rsidR="0002686A" w:rsidRDefault="0002686A" w:rsidP="0002686A">
          <w:pPr>
            <w:pStyle w:val="648F113E629843C382DE31EE282ED3FE"/>
          </w:pPr>
          <w:r w:rsidRPr="00DC2710">
            <w:rPr>
              <w:rStyle w:val="Platshllartext"/>
            </w:rPr>
            <w:t>Klicka eller tryck här för att ange text.</w:t>
          </w:r>
        </w:p>
      </w:docPartBody>
    </w:docPart>
    <w:docPart>
      <w:docPartPr>
        <w:name w:val="1552271B4DDE409C81AB37EB74069ADB"/>
        <w:category>
          <w:name w:val="Allmänt"/>
          <w:gallery w:val="placeholder"/>
        </w:category>
        <w:types>
          <w:type w:val="bbPlcHdr"/>
        </w:types>
        <w:behaviors>
          <w:behavior w:val="content"/>
        </w:behaviors>
        <w:guid w:val="{6A6889C2-4B7B-4A59-8138-50D5217D89E1}"/>
      </w:docPartPr>
      <w:docPartBody>
        <w:p w:rsidR="0002686A" w:rsidRDefault="0002686A" w:rsidP="0002686A">
          <w:pPr>
            <w:pStyle w:val="1552271B4DDE409C81AB37EB74069ADB"/>
          </w:pPr>
          <w:r w:rsidRPr="00DC2710">
            <w:rPr>
              <w:rStyle w:val="Platshllartext"/>
            </w:rPr>
            <w:t>Klicka eller tryck här för att ange text.</w:t>
          </w:r>
        </w:p>
      </w:docPartBody>
    </w:docPart>
    <w:docPart>
      <w:docPartPr>
        <w:name w:val="432FB17A7D7C437498B34AA89F0D98F8"/>
        <w:category>
          <w:name w:val="Allmänt"/>
          <w:gallery w:val="placeholder"/>
        </w:category>
        <w:types>
          <w:type w:val="bbPlcHdr"/>
        </w:types>
        <w:behaviors>
          <w:behavior w:val="content"/>
        </w:behaviors>
        <w:guid w:val="{D9A79A4A-E8B2-40D3-8ABE-C463CB657AB0}"/>
      </w:docPartPr>
      <w:docPartBody>
        <w:p w:rsidR="0002686A" w:rsidRDefault="0002686A" w:rsidP="0002686A">
          <w:pPr>
            <w:pStyle w:val="432FB17A7D7C437498B34AA89F0D98F8"/>
          </w:pPr>
          <w:r w:rsidRPr="00DC2710">
            <w:rPr>
              <w:rStyle w:val="Platshllartext"/>
            </w:rPr>
            <w:t>Klicka eller tryck här för att ange text.</w:t>
          </w:r>
        </w:p>
      </w:docPartBody>
    </w:docPart>
    <w:docPart>
      <w:docPartPr>
        <w:name w:val="C476B1641AFE410986A5142EAF013F4C"/>
        <w:category>
          <w:name w:val="Allmänt"/>
          <w:gallery w:val="placeholder"/>
        </w:category>
        <w:types>
          <w:type w:val="bbPlcHdr"/>
        </w:types>
        <w:behaviors>
          <w:behavior w:val="content"/>
        </w:behaviors>
        <w:guid w:val="{9CAFF3D4-D365-4188-B38B-89D4447B488B}"/>
      </w:docPartPr>
      <w:docPartBody>
        <w:p w:rsidR="0002686A" w:rsidRDefault="0002686A" w:rsidP="0002686A">
          <w:pPr>
            <w:pStyle w:val="C476B1641AFE410986A5142EAF013F4C"/>
          </w:pPr>
          <w:r w:rsidRPr="00DC2710">
            <w:rPr>
              <w:rStyle w:val="Platshllartext"/>
            </w:rPr>
            <w:t>Klicka eller tryck här för att ange text.</w:t>
          </w:r>
        </w:p>
      </w:docPartBody>
    </w:docPart>
    <w:docPart>
      <w:docPartPr>
        <w:name w:val="6064128E3EEF48A09BF1C864BDEBD717"/>
        <w:category>
          <w:name w:val="Allmänt"/>
          <w:gallery w:val="placeholder"/>
        </w:category>
        <w:types>
          <w:type w:val="bbPlcHdr"/>
        </w:types>
        <w:behaviors>
          <w:behavior w:val="content"/>
        </w:behaviors>
        <w:guid w:val="{FE078FBC-4C62-46B0-9E8B-39255460D0A0}"/>
      </w:docPartPr>
      <w:docPartBody>
        <w:p w:rsidR="0002686A" w:rsidRDefault="0002686A" w:rsidP="0002686A">
          <w:pPr>
            <w:pStyle w:val="6064128E3EEF48A09BF1C864BDEBD717"/>
          </w:pPr>
          <w:r w:rsidRPr="00DC2710">
            <w:rPr>
              <w:rStyle w:val="Platshllartext"/>
            </w:rPr>
            <w:t>Klicka eller tryck här för att ange text.</w:t>
          </w:r>
        </w:p>
      </w:docPartBody>
    </w:docPart>
    <w:docPart>
      <w:docPartPr>
        <w:name w:val="DE8B8DAE441048D298C6DE1E0476F1A9"/>
        <w:category>
          <w:name w:val="Allmänt"/>
          <w:gallery w:val="placeholder"/>
        </w:category>
        <w:types>
          <w:type w:val="bbPlcHdr"/>
        </w:types>
        <w:behaviors>
          <w:behavior w:val="content"/>
        </w:behaviors>
        <w:guid w:val="{C4864926-3134-432B-98FC-81A61518E060}"/>
      </w:docPartPr>
      <w:docPartBody>
        <w:p w:rsidR="0002686A" w:rsidRDefault="0002686A" w:rsidP="0002686A">
          <w:pPr>
            <w:pStyle w:val="DE8B8DAE441048D298C6DE1E0476F1A9"/>
          </w:pPr>
          <w:r w:rsidRPr="00DC2710">
            <w:rPr>
              <w:rStyle w:val="Platshllartext"/>
            </w:rPr>
            <w:t>Klicka eller tryck här för att ange text.</w:t>
          </w:r>
        </w:p>
      </w:docPartBody>
    </w:docPart>
    <w:docPart>
      <w:docPartPr>
        <w:name w:val="D51223E08EDE4D3EA61B4FEBAFB5AF34"/>
        <w:category>
          <w:name w:val="Allmänt"/>
          <w:gallery w:val="placeholder"/>
        </w:category>
        <w:types>
          <w:type w:val="bbPlcHdr"/>
        </w:types>
        <w:behaviors>
          <w:behavior w:val="content"/>
        </w:behaviors>
        <w:guid w:val="{C606E159-7C2E-4C2D-9DC3-CDDD6DCEBA4A}"/>
      </w:docPartPr>
      <w:docPartBody>
        <w:p w:rsidR="0002686A" w:rsidRDefault="0002686A" w:rsidP="0002686A">
          <w:pPr>
            <w:pStyle w:val="D51223E08EDE4D3EA61B4FEBAFB5AF34"/>
          </w:pPr>
          <w:r w:rsidRPr="00DC2710">
            <w:rPr>
              <w:rStyle w:val="Platshllartext"/>
            </w:rPr>
            <w:t>Klicka eller tryck här för att ange text.</w:t>
          </w:r>
        </w:p>
      </w:docPartBody>
    </w:docPart>
    <w:docPart>
      <w:docPartPr>
        <w:name w:val="02FDD58CD4834C5D882644F2138E0DB2"/>
        <w:category>
          <w:name w:val="Allmänt"/>
          <w:gallery w:val="placeholder"/>
        </w:category>
        <w:types>
          <w:type w:val="bbPlcHdr"/>
        </w:types>
        <w:behaviors>
          <w:behavior w:val="content"/>
        </w:behaviors>
        <w:guid w:val="{C478A37D-0E11-4E20-BB4E-35D7E4D45D3E}"/>
      </w:docPartPr>
      <w:docPartBody>
        <w:p w:rsidR="0002686A" w:rsidRDefault="0002686A" w:rsidP="0002686A">
          <w:pPr>
            <w:pStyle w:val="02FDD58CD4834C5D882644F2138E0DB2"/>
          </w:pPr>
          <w:r w:rsidRPr="00DC2710">
            <w:rPr>
              <w:rStyle w:val="Platshllartext"/>
            </w:rPr>
            <w:t>Klicka eller tryck här för att ange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686A"/>
    <w:rsid w:val="0002686A"/>
    <w:rsid w:val="001341A5"/>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sv-SE" w:eastAsia="sv-SE"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styleId="Platshllartext">
    <w:name w:val="Placeholder Text"/>
    <w:basedOn w:val="Standardstycketeckensnitt"/>
    <w:uiPriority w:val="99"/>
    <w:semiHidden/>
    <w:rsid w:val="0002686A"/>
    <w:rPr>
      <w:color w:val="808080"/>
    </w:rPr>
  </w:style>
  <w:style w:type="paragraph" w:customStyle="1" w:styleId="EF6711594E924D0081D30E3E81E77A28">
    <w:name w:val="EF6711594E924D0081D30E3E81E77A28"/>
  </w:style>
  <w:style w:type="paragraph" w:customStyle="1" w:styleId="98F19F0C13B4495BB345A81013EC4193">
    <w:name w:val="98F19F0C13B4495BB345A81013EC4193"/>
    <w:rsid w:val="0002686A"/>
  </w:style>
  <w:style w:type="paragraph" w:customStyle="1" w:styleId="C6FEB7D1F3694E4A855EE60E5D311826">
    <w:name w:val="C6FEB7D1F3694E4A855EE60E5D311826"/>
    <w:rsid w:val="0002686A"/>
  </w:style>
  <w:style w:type="paragraph" w:customStyle="1" w:styleId="B0FBE952C26D4749AE78850C25B617FB">
    <w:name w:val="B0FBE952C26D4749AE78850C25B617FB"/>
    <w:rsid w:val="0002686A"/>
  </w:style>
  <w:style w:type="paragraph" w:customStyle="1" w:styleId="CBBA5647DDC1439B9A208B1A43BF14DA">
    <w:name w:val="CBBA5647DDC1439B9A208B1A43BF14DA"/>
    <w:rsid w:val="0002686A"/>
  </w:style>
  <w:style w:type="paragraph" w:customStyle="1" w:styleId="DB5CD572F6D643F5995CD49F384373E0">
    <w:name w:val="DB5CD572F6D643F5995CD49F384373E0"/>
    <w:rsid w:val="0002686A"/>
  </w:style>
  <w:style w:type="paragraph" w:customStyle="1" w:styleId="D2BB5FEC7FA54A8A89FAE09BD19B246F">
    <w:name w:val="D2BB5FEC7FA54A8A89FAE09BD19B246F"/>
    <w:rsid w:val="0002686A"/>
  </w:style>
  <w:style w:type="paragraph" w:customStyle="1" w:styleId="8DF388AE561F4D9B91300955B8EE2C79">
    <w:name w:val="8DF388AE561F4D9B91300955B8EE2C79"/>
    <w:rsid w:val="0002686A"/>
  </w:style>
  <w:style w:type="paragraph" w:customStyle="1" w:styleId="85B96F86B1014A5EAF491978F59DF2D9">
    <w:name w:val="85B96F86B1014A5EAF491978F59DF2D9"/>
    <w:rsid w:val="0002686A"/>
  </w:style>
  <w:style w:type="paragraph" w:customStyle="1" w:styleId="D1B51A9CB2874A41A45684968582874A">
    <w:name w:val="D1B51A9CB2874A41A45684968582874A"/>
    <w:rsid w:val="0002686A"/>
  </w:style>
  <w:style w:type="paragraph" w:customStyle="1" w:styleId="75994FE618E94B8A9F8C27854FACC4EF">
    <w:name w:val="75994FE618E94B8A9F8C27854FACC4EF"/>
    <w:rsid w:val="0002686A"/>
  </w:style>
  <w:style w:type="paragraph" w:customStyle="1" w:styleId="648F113E629843C382DE31EE282ED3FE">
    <w:name w:val="648F113E629843C382DE31EE282ED3FE"/>
    <w:rsid w:val="0002686A"/>
  </w:style>
  <w:style w:type="paragraph" w:customStyle="1" w:styleId="1552271B4DDE409C81AB37EB74069ADB">
    <w:name w:val="1552271B4DDE409C81AB37EB74069ADB"/>
    <w:rsid w:val="0002686A"/>
  </w:style>
  <w:style w:type="paragraph" w:customStyle="1" w:styleId="432FB17A7D7C437498B34AA89F0D98F8">
    <w:name w:val="432FB17A7D7C437498B34AA89F0D98F8"/>
    <w:rsid w:val="0002686A"/>
  </w:style>
  <w:style w:type="paragraph" w:customStyle="1" w:styleId="C476B1641AFE410986A5142EAF013F4C">
    <w:name w:val="C476B1641AFE410986A5142EAF013F4C"/>
    <w:rsid w:val="0002686A"/>
  </w:style>
  <w:style w:type="paragraph" w:customStyle="1" w:styleId="6064128E3EEF48A09BF1C864BDEBD717">
    <w:name w:val="6064128E3EEF48A09BF1C864BDEBD717"/>
    <w:rsid w:val="0002686A"/>
  </w:style>
  <w:style w:type="paragraph" w:customStyle="1" w:styleId="29182A5E94734E93A407B62F4086CB8D">
    <w:name w:val="29182A5E94734E93A407B62F4086CB8D"/>
    <w:rsid w:val="0002686A"/>
  </w:style>
  <w:style w:type="paragraph" w:customStyle="1" w:styleId="38500A98F21349639BE0613C839E584A">
    <w:name w:val="38500A98F21349639BE0613C839E584A"/>
    <w:rsid w:val="0002686A"/>
  </w:style>
  <w:style w:type="paragraph" w:customStyle="1" w:styleId="726CEF332DBF49128C1BCC52DFE88F5B">
    <w:name w:val="726CEF332DBF49128C1BCC52DFE88F5B"/>
    <w:rsid w:val="0002686A"/>
  </w:style>
  <w:style w:type="paragraph" w:customStyle="1" w:styleId="6A4F993CEE424594B50A3163465AF242">
    <w:name w:val="6A4F993CEE424594B50A3163465AF242"/>
    <w:rsid w:val="0002686A"/>
  </w:style>
  <w:style w:type="paragraph" w:customStyle="1" w:styleId="7811B8334068464F8584D215C485BC95">
    <w:name w:val="7811B8334068464F8584D215C485BC95"/>
    <w:rsid w:val="0002686A"/>
  </w:style>
  <w:style w:type="paragraph" w:customStyle="1" w:styleId="7CF34C2BFADB4BC6B70939C943926732">
    <w:name w:val="7CF34C2BFADB4BC6B70939C943926732"/>
    <w:rsid w:val="0002686A"/>
  </w:style>
  <w:style w:type="paragraph" w:customStyle="1" w:styleId="A4C7668005904D0DB39B0E0812762CEA">
    <w:name w:val="A4C7668005904D0DB39B0E0812762CEA"/>
    <w:rsid w:val="0002686A"/>
  </w:style>
  <w:style w:type="paragraph" w:customStyle="1" w:styleId="DEA7A2B5BED348E28737FE4704832CA5">
    <w:name w:val="DEA7A2B5BED348E28737FE4704832CA5"/>
    <w:rsid w:val="0002686A"/>
  </w:style>
  <w:style w:type="paragraph" w:customStyle="1" w:styleId="F108F8744A5745EFA83F5906770C87A4">
    <w:name w:val="F108F8744A5745EFA83F5906770C87A4"/>
    <w:rsid w:val="0002686A"/>
  </w:style>
  <w:style w:type="paragraph" w:customStyle="1" w:styleId="144B7AA79EA74175BA012473DDCD6F07">
    <w:name w:val="144B7AA79EA74175BA012473DDCD6F07"/>
    <w:rsid w:val="0002686A"/>
  </w:style>
  <w:style w:type="paragraph" w:customStyle="1" w:styleId="4542B5E243A34726993FA4CEB1E3491D">
    <w:name w:val="4542B5E243A34726993FA4CEB1E3491D"/>
    <w:rsid w:val="0002686A"/>
  </w:style>
  <w:style w:type="paragraph" w:customStyle="1" w:styleId="F0514F06D1A840D1B5FEFF367C359413">
    <w:name w:val="F0514F06D1A840D1B5FEFF367C359413"/>
    <w:rsid w:val="0002686A"/>
  </w:style>
  <w:style w:type="paragraph" w:customStyle="1" w:styleId="A0FE0144F3474779B60A265574FCBCB2">
    <w:name w:val="A0FE0144F3474779B60A265574FCBCB2"/>
    <w:rsid w:val="0002686A"/>
  </w:style>
  <w:style w:type="paragraph" w:customStyle="1" w:styleId="F1844E7FF5CD43C9ABC8925AB5C5F9FB">
    <w:name w:val="F1844E7FF5CD43C9ABC8925AB5C5F9FB"/>
    <w:rsid w:val="0002686A"/>
  </w:style>
  <w:style w:type="paragraph" w:customStyle="1" w:styleId="7B9CEFBC40E84A908372B0D675248148">
    <w:name w:val="7B9CEFBC40E84A908372B0D675248148"/>
    <w:rsid w:val="0002686A"/>
  </w:style>
  <w:style w:type="paragraph" w:customStyle="1" w:styleId="A50176E5E24D4A37BF7801CA785223B9">
    <w:name w:val="A50176E5E24D4A37BF7801CA785223B9"/>
    <w:rsid w:val="0002686A"/>
  </w:style>
  <w:style w:type="paragraph" w:customStyle="1" w:styleId="0D655D02FAB7498B9B1806D7973CAA2D">
    <w:name w:val="0D655D02FAB7498B9B1806D7973CAA2D"/>
    <w:rsid w:val="0002686A"/>
  </w:style>
  <w:style w:type="paragraph" w:customStyle="1" w:styleId="3E8523A68BEA465D93D44C51DE457838">
    <w:name w:val="3E8523A68BEA465D93D44C51DE457838"/>
    <w:rsid w:val="0002686A"/>
  </w:style>
  <w:style w:type="paragraph" w:customStyle="1" w:styleId="525B4202A8F1425DA540E9D14BAD2811">
    <w:name w:val="525B4202A8F1425DA540E9D14BAD2811"/>
    <w:rsid w:val="0002686A"/>
  </w:style>
  <w:style w:type="paragraph" w:customStyle="1" w:styleId="FE791D192F0C499E97FD435DC9378D85">
    <w:name w:val="FE791D192F0C499E97FD435DC9378D85"/>
    <w:rsid w:val="0002686A"/>
  </w:style>
  <w:style w:type="paragraph" w:customStyle="1" w:styleId="BAFD4649445F4CE2BC1F70B3C01BB8ED">
    <w:name w:val="BAFD4649445F4CE2BC1F70B3C01BB8ED"/>
    <w:rsid w:val="0002686A"/>
  </w:style>
  <w:style w:type="paragraph" w:customStyle="1" w:styleId="414EE84BD427412EBCCAAA03872B3418">
    <w:name w:val="414EE84BD427412EBCCAAA03872B3418"/>
    <w:rsid w:val="0002686A"/>
  </w:style>
  <w:style w:type="paragraph" w:customStyle="1" w:styleId="B1C94B05694B4BD59FAD1154D866223C">
    <w:name w:val="B1C94B05694B4BD59FAD1154D866223C"/>
    <w:rsid w:val="0002686A"/>
  </w:style>
  <w:style w:type="paragraph" w:customStyle="1" w:styleId="821011AE2E6A4D27BD134DBC240243A0">
    <w:name w:val="821011AE2E6A4D27BD134DBC240243A0"/>
    <w:rsid w:val="0002686A"/>
  </w:style>
  <w:style w:type="paragraph" w:customStyle="1" w:styleId="680E5FA22D774F54B061C785FAEAF3F1">
    <w:name w:val="680E5FA22D774F54B061C785FAEAF3F1"/>
    <w:rsid w:val="0002686A"/>
  </w:style>
  <w:style w:type="paragraph" w:customStyle="1" w:styleId="FE325C2CD0EB4AD6AFF10F72BA6617CE">
    <w:name w:val="FE325C2CD0EB4AD6AFF10F72BA6617CE"/>
    <w:rsid w:val="0002686A"/>
  </w:style>
  <w:style w:type="paragraph" w:customStyle="1" w:styleId="13F7B0974A3342B8B06F2D9CE4C4437B">
    <w:name w:val="13F7B0974A3342B8B06F2D9CE4C4437B"/>
    <w:rsid w:val="0002686A"/>
  </w:style>
  <w:style w:type="paragraph" w:customStyle="1" w:styleId="76D476E17B49415C86BCE6817722EB48">
    <w:name w:val="76D476E17B49415C86BCE6817722EB48"/>
    <w:rsid w:val="0002686A"/>
  </w:style>
  <w:style w:type="paragraph" w:customStyle="1" w:styleId="03AE5B72180F4E22BE763862CFAEAE0E">
    <w:name w:val="03AE5B72180F4E22BE763862CFAEAE0E"/>
    <w:rsid w:val="0002686A"/>
  </w:style>
  <w:style w:type="paragraph" w:customStyle="1" w:styleId="D29325DB732B45359A9FF573D081AE12">
    <w:name w:val="D29325DB732B45359A9FF573D081AE12"/>
    <w:rsid w:val="0002686A"/>
  </w:style>
  <w:style w:type="paragraph" w:customStyle="1" w:styleId="F1BFCA315DE748F0A35C2511551D1ED4">
    <w:name w:val="F1BFCA315DE748F0A35C2511551D1ED4"/>
    <w:rsid w:val="0002686A"/>
  </w:style>
  <w:style w:type="paragraph" w:customStyle="1" w:styleId="DD0199A1E0A547ACB7BAF48A9BD8128C">
    <w:name w:val="DD0199A1E0A547ACB7BAF48A9BD8128C"/>
    <w:rsid w:val="0002686A"/>
  </w:style>
  <w:style w:type="paragraph" w:customStyle="1" w:styleId="7407FD6AAC864DB1A04FAE63A245E2B6">
    <w:name w:val="7407FD6AAC864DB1A04FAE63A245E2B6"/>
    <w:rsid w:val="0002686A"/>
  </w:style>
  <w:style w:type="paragraph" w:customStyle="1" w:styleId="92ED336A1D314C74B80BFB5A3513B4E9">
    <w:name w:val="92ED336A1D314C74B80BFB5A3513B4E9"/>
    <w:rsid w:val="0002686A"/>
  </w:style>
  <w:style w:type="paragraph" w:customStyle="1" w:styleId="765F38FD449F4175881893DB49ECD598">
    <w:name w:val="765F38FD449F4175881893DB49ECD598"/>
    <w:rsid w:val="0002686A"/>
  </w:style>
  <w:style w:type="paragraph" w:customStyle="1" w:styleId="D81CD1A7C833461885D47E3CFE6F8BA6">
    <w:name w:val="D81CD1A7C833461885D47E3CFE6F8BA6"/>
    <w:rsid w:val="0002686A"/>
  </w:style>
  <w:style w:type="paragraph" w:customStyle="1" w:styleId="C4BED82E5CCD41D9AFD23538DFB6C795">
    <w:name w:val="C4BED82E5CCD41D9AFD23538DFB6C795"/>
    <w:rsid w:val="0002686A"/>
  </w:style>
  <w:style w:type="paragraph" w:customStyle="1" w:styleId="FE8D3E7D1EC942698F6F93DB1132E5C4">
    <w:name w:val="FE8D3E7D1EC942698F6F93DB1132E5C4"/>
    <w:rsid w:val="0002686A"/>
  </w:style>
  <w:style w:type="paragraph" w:customStyle="1" w:styleId="8F78AF4A94994616ADEE60991024B966">
    <w:name w:val="8F78AF4A94994616ADEE60991024B966"/>
    <w:rsid w:val="0002686A"/>
  </w:style>
  <w:style w:type="paragraph" w:customStyle="1" w:styleId="C38335B3552D4018B7FE8EAE8CC935FF">
    <w:name w:val="C38335B3552D4018B7FE8EAE8CC935FF"/>
    <w:rsid w:val="0002686A"/>
  </w:style>
  <w:style w:type="paragraph" w:customStyle="1" w:styleId="994DCAFC18384C40BAD69D5F3298176C">
    <w:name w:val="994DCAFC18384C40BAD69D5F3298176C"/>
    <w:rsid w:val="0002686A"/>
  </w:style>
  <w:style w:type="paragraph" w:customStyle="1" w:styleId="F171B4E11B164138A9B3F46F9B508915">
    <w:name w:val="F171B4E11B164138A9B3F46F9B508915"/>
    <w:rsid w:val="0002686A"/>
  </w:style>
  <w:style w:type="paragraph" w:customStyle="1" w:styleId="3C19A5C881C0478E9F125F7E6BAC9D14">
    <w:name w:val="3C19A5C881C0478E9F125F7E6BAC9D14"/>
    <w:rsid w:val="0002686A"/>
  </w:style>
  <w:style w:type="paragraph" w:customStyle="1" w:styleId="B9821EF941F24D839A4BD9489F60810B">
    <w:name w:val="B9821EF941F24D839A4BD9489F60810B"/>
    <w:rsid w:val="0002686A"/>
  </w:style>
  <w:style w:type="paragraph" w:customStyle="1" w:styleId="B3009022D75C4EB38C7034621A2F721C">
    <w:name w:val="B3009022D75C4EB38C7034621A2F721C"/>
    <w:rsid w:val="0002686A"/>
  </w:style>
  <w:style w:type="paragraph" w:customStyle="1" w:styleId="CFFFF74A87E9471F9F06CC1DCD971130">
    <w:name w:val="CFFFF74A87E9471F9F06CC1DCD971130"/>
    <w:rsid w:val="0002686A"/>
  </w:style>
  <w:style w:type="paragraph" w:customStyle="1" w:styleId="28FE96E0C89D48AE90759BF44605060A">
    <w:name w:val="28FE96E0C89D48AE90759BF44605060A"/>
    <w:rsid w:val="0002686A"/>
  </w:style>
  <w:style w:type="paragraph" w:customStyle="1" w:styleId="D059FB498B2A4FFEAE46D0699953C47A">
    <w:name w:val="D059FB498B2A4FFEAE46D0699953C47A"/>
    <w:rsid w:val="0002686A"/>
  </w:style>
  <w:style w:type="paragraph" w:customStyle="1" w:styleId="878B427FD6F4402D88F5D632B382A962">
    <w:name w:val="878B427FD6F4402D88F5D632B382A962"/>
    <w:rsid w:val="0002686A"/>
  </w:style>
  <w:style w:type="paragraph" w:customStyle="1" w:styleId="C76288052A5C426D80AFF022D9F70261">
    <w:name w:val="C76288052A5C426D80AFF022D9F70261"/>
    <w:rsid w:val="0002686A"/>
  </w:style>
  <w:style w:type="paragraph" w:customStyle="1" w:styleId="E27098A5ECD04203BF7ABD31030E9DD0">
    <w:name w:val="E27098A5ECD04203BF7ABD31030E9DD0"/>
    <w:rsid w:val="0002686A"/>
  </w:style>
  <w:style w:type="paragraph" w:customStyle="1" w:styleId="F3C22E8E00C64C80812AACB6B4745E94">
    <w:name w:val="F3C22E8E00C64C80812AACB6B4745E94"/>
    <w:rsid w:val="0002686A"/>
  </w:style>
  <w:style w:type="paragraph" w:customStyle="1" w:styleId="D85B6FB8BDC84B5996B41D9D4BE0F36B">
    <w:name w:val="D85B6FB8BDC84B5996B41D9D4BE0F36B"/>
    <w:rsid w:val="0002686A"/>
  </w:style>
  <w:style w:type="paragraph" w:customStyle="1" w:styleId="303F888B96934396953A5AE58A0706F8">
    <w:name w:val="303F888B96934396953A5AE58A0706F8"/>
    <w:rsid w:val="0002686A"/>
  </w:style>
  <w:style w:type="paragraph" w:customStyle="1" w:styleId="DD20F015A66B4CED8850E27D0014C4C1">
    <w:name w:val="DD20F015A66B4CED8850E27D0014C4C1"/>
    <w:rsid w:val="0002686A"/>
  </w:style>
  <w:style w:type="paragraph" w:customStyle="1" w:styleId="E8E1698CC2ED4A2C84E254E3B6834F4D">
    <w:name w:val="E8E1698CC2ED4A2C84E254E3B6834F4D"/>
    <w:rsid w:val="0002686A"/>
  </w:style>
  <w:style w:type="paragraph" w:customStyle="1" w:styleId="8EF6FD45374245F89AB1D2E11F37F6F7">
    <w:name w:val="8EF6FD45374245F89AB1D2E11F37F6F7"/>
    <w:rsid w:val="0002686A"/>
  </w:style>
  <w:style w:type="paragraph" w:customStyle="1" w:styleId="6EB2A107F51D463DB4D684880E091718">
    <w:name w:val="6EB2A107F51D463DB4D684880E091718"/>
    <w:rsid w:val="0002686A"/>
  </w:style>
  <w:style w:type="paragraph" w:customStyle="1" w:styleId="2B825E6778CC40C98546630F4A33C505">
    <w:name w:val="2B825E6778CC40C98546630F4A33C505"/>
    <w:rsid w:val="0002686A"/>
  </w:style>
  <w:style w:type="paragraph" w:customStyle="1" w:styleId="4C28F0D6453C4827AF50A185E0D4C5B2">
    <w:name w:val="4C28F0D6453C4827AF50A185E0D4C5B2"/>
    <w:rsid w:val="0002686A"/>
  </w:style>
  <w:style w:type="paragraph" w:customStyle="1" w:styleId="428FF41BF82247D8AAE0A5F69C0FD536">
    <w:name w:val="428FF41BF82247D8AAE0A5F69C0FD536"/>
    <w:rsid w:val="0002686A"/>
  </w:style>
  <w:style w:type="paragraph" w:customStyle="1" w:styleId="39FAD7EDD718459AA06DADDD6E1AB1DD">
    <w:name w:val="39FAD7EDD718459AA06DADDD6E1AB1DD"/>
    <w:rsid w:val="0002686A"/>
  </w:style>
  <w:style w:type="paragraph" w:customStyle="1" w:styleId="C1DD9D9D742241108DCA6B18291CE23A">
    <w:name w:val="C1DD9D9D742241108DCA6B18291CE23A"/>
    <w:rsid w:val="0002686A"/>
  </w:style>
  <w:style w:type="paragraph" w:customStyle="1" w:styleId="30213EAF962F4620B292CEB85355EEAA">
    <w:name w:val="30213EAF962F4620B292CEB85355EEAA"/>
    <w:rsid w:val="0002686A"/>
  </w:style>
  <w:style w:type="paragraph" w:customStyle="1" w:styleId="C2A1482ABEE54D6F9A2FF1415831B5E1">
    <w:name w:val="C2A1482ABEE54D6F9A2FF1415831B5E1"/>
    <w:rsid w:val="0002686A"/>
  </w:style>
  <w:style w:type="paragraph" w:customStyle="1" w:styleId="A2FC0094A6D44CD790F401CC60B91380">
    <w:name w:val="A2FC0094A6D44CD790F401CC60B91380"/>
    <w:rsid w:val="0002686A"/>
  </w:style>
  <w:style w:type="paragraph" w:customStyle="1" w:styleId="E6C4AFE0865349DDB1E7AE46427DABFF">
    <w:name w:val="E6C4AFE0865349DDB1E7AE46427DABFF"/>
    <w:rsid w:val="0002686A"/>
  </w:style>
  <w:style w:type="paragraph" w:customStyle="1" w:styleId="D745CC353F70415BBA667187367C3AD5">
    <w:name w:val="D745CC353F70415BBA667187367C3AD5"/>
    <w:rsid w:val="0002686A"/>
  </w:style>
  <w:style w:type="paragraph" w:customStyle="1" w:styleId="456233F5FB164EE4A6556009F746A66F">
    <w:name w:val="456233F5FB164EE4A6556009F746A66F"/>
    <w:rsid w:val="0002686A"/>
  </w:style>
  <w:style w:type="paragraph" w:customStyle="1" w:styleId="5C025DA24F7846F8857BF03D7A2E0F42">
    <w:name w:val="5C025DA24F7846F8857BF03D7A2E0F42"/>
    <w:rsid w:val="0002686A"/>
  </w:style>
  <w:style w:type="paragraph" w:customStyle="1" w:styleId="ECA7915232CE4C40B2860C7CBF2784AE">
    <w:name w:val="ECA7915232CE4C40B2860C7CBF2784AE"/>
    <w:rsid w:val="0002686A"/>
  </w:style>
  <w:style w:type="paragraph" w:customStyle="1" w:styleId="8CF4905F1F2042038A467E8840F002D9">
    <w:name w:val="8CF4905F1F2042038A467E8840F002D9"/>
    <w:rsid w:val="0002686A"/>
  </w:style>
  <w:style w:type="paragraph" w:customStyle="1" w:styleId="2A20114528D348CAB1B6DB18060E46A4">
    <w:name w:val="2A20114528D348CAB1B6DB18060E46A4"/>
    <w:rsid w:val="0002686A"/>
  </w:style>
  <w:style w:type="paragraph" w:customStyle="1" w:styleId="2A16A0F043364347BF2B725E69CBA6CA">
    <w:name w:val="2A16A0F043364347BF2B725E69CBA6CA"/>
    <w:rsid w:val="0002686A"/>
  </w:style>
  <w:style w:type="paragraph" w:customStyle="1" w:styleId="26B7524FDC2E48CFA577BFBDDDD84DFD">
    <w:name w:val="26B7524FDC2E48CFA577BFBDDDD84DFD"/>
    <w:rsid w:val="0002686A"/>
  </w:style>
  <w:style w:type="paragraph" w:customStyle="1" w:styleId="6CA0362A76F04BBFAB769BF33C2940E3">
    <w:name w:val="6CA0362A76F04BBFAB769BF33C2940E3"/>
    <w:rsid w:val="0002686A"/>
  </w:style>
  <w:style w:type="paragraph" w:customStyle="1" w:styleId="B18E65C2DEC54F58B4546F6FCAB6470A">
    <w:name w:val="B18E65C2DEC54F58B4546F6FCAB6470A"/>
    <w:rsid w:val="0002686A"/>
  </w:style>
  <w:style w:type="paragraph" w:customStyle="1" w:styleId="3FD1657909254203AD3F81C58E544861">
    <w:name w:val="3FD1657909254203AD3F81C58E544861"/>
    <w:rsid w:val="0002686A"/>
  </w:style>
  <w:style w:type="paragraph" w:customStyle="1" w:styleId="7208CBD84BFD4F2B8D5BBB7D79E6CF55">
    <w:name w:val="7208CBD84BFD4F2B8D5BBB7D79E6CF55"/>
    <w:rsid w:val="0002686A"/>
  </w:style>
  <w:style w:type="paragraph" w:customStyle="1" w:styleId="6CA6DA2B7411454D919E4F3033007AE5">
    <w:name w:val="6CA6DA2B7411454D919E4F3033007AE5"/>
    <w:rsid w:val="0002686A"/>
  </w:style>
  <w:style w:type="paragraph" w:customStyle="1" w:styleId="9F817850AF9A4FAE8CC002CC844EF101">
    <w:name w:val="9F817850AF9A4FAE8CC002CC844EF101"/>
    <w:rsid w:val="0002686A"/>
  </w:style>
  <w:style w:type="paragraph" w:customStyle="1" w:styleId="2B613D5067524F52A4A8F66F97CAA4FE">
    <w:name w:val="2B613D5067524F52A4A8F66F97CAA4FE"/>
    <w:rsid w:val="0002686A"/>
  </w:style>
  <w:style w:type="paragraph" w:customStyle="1" w:styleId="B73D36A68057440F89E26E15656D2786">
    <w:name w:val="B73D36A68057440F89E26E15656D2786"/>
    <w:rsid w:val="0002686A"/>
  </w:style>
  <w:style w:type="paragraph" w:customStyle="1" w:styleId="058533A76672407C84B618E88CDE5003">
    <w:name w:val="058533A76672407C84B618E88CDE5003"/>
    <w:rsid w:val="0002686A"/>
  </w:style>
  <w:style w:type="paragraph" w:customStyle="1" w:styleId="911D004627CF4549B68F8210C9E9AE7D">
    <w:name w:val="911D004627CF4549B68F8210C9E9AE7D"/>
    <w:rsid w:val="0002686A"/>
  </w:style>
  <w:style w:type="paragraph" w:customStyle="1" w:styleId="47094A116DE64988933AB88BD27C8A83">
    <w:name w:val="47094A116DE64988933AB88BD27C8A83"/>
    <w:rsid w:val="0002686A"/>
  </w:style>
  <w:style w:type="paragraph" w:customStyle="1" w:styleId="EDAA0E8BB39A49BF8754990F7A4534D5">
    <w:name w:val="EDAA0E8BB39A49BF8754990F7A4534D5"/>
    <w:rsid w:val="0002686A"/>
  </w:style>
  <w:style w:type="paragraph" w:customStyle="1" w:styleId="567DED278DA14F92973D3D1DC14BC63A">
    <w:name w:val="567DED278DA14F92973D3D1DC14BC63A"/>
    <w:rsid w:val="0002686A"/>
  </w:style>
  <w:style w:type="paragraph" w:customStyle="1" w:styleId="DE8B8DAE441048D298C6DE1E0476F1A9">
    <w:name w:val="DE8B8DAE441048D298C6DE1E0476F1A9"/>
    <w:rsid w:val="0002686A"/>
  </w:style>
  <w:style w:type="paragraph" w:customStyle="1" w:styleId="D51223E08EDE4D3EA61B4FEBAFB5AF34">
    <w:name w:val="D51223E08EDE4D3EA61B4FEBAFB5AF34"/>
    <w:rsid w:val="0002686A"/>
  </w:style>
  <w:style w:type="paragraph" w:customStyle="1" w:styleId="02FDD58CD4834C5D882644F2138E0DB2">
    <w:name w:val="02FDD58CD4834C5D882644F2138E0DB2"/>
    <w:rsid w:val="0002686A"/>
  </w:style>
  <w:style w:type="paragraph" w:customStyle="1" w:styleId="DD519C0E5F0D4D8183BFA067F12475B9">
    <w:name w:val="DD519C0E5F0D4D8183BFA067F12475B9"/>
    <w:rsid w:val="0002686A"/>
  </w:style>
  <w:style w:type="paragraph" w:customStyle="1" w:styleId="20C58EE8249A4A7A86687C255CEDD705">
    <w:name w:val="20C58EE8249A4A7A86687C255CEDD705"/>
    <w:rsid w:val="0002686A"/>
  </w:style>
  <w:style w:type="paragraph" w:customStyle="1" w:styleId="9AE9FB31680C486EB5BEAB611D5E4F50">
    <w:name w:val="9AE9FB31680C486EB5BEAB611D5E4F50"/>
    <w:rsid w:val="0002686A"/>
  </w:style>
  <w:style w:type="paragraph" w:customStyle="1" w:styleId="3EBB8EBA9C434547A5855049EC1447BC">
    <w:name w:val="3EBB8EBA9C434547A5855049EC1447BC"/>
    <w:rsid w:val="0002686A"/>
  </w:style>
  <w:style w:type="paragraph" w:customStyle="1" w:styleId="EC6480BD44BF45129D06609C20E0D619">
    <w:name w:val="EC6480BD44BF45129D06609C20E0D619"/>
    <w:rsid w:val="0002686A"/>
  </w:style>
  <w:style w:type="paragraph" w:customStyle="1" w:styleId="679B4EED52B1464DA4CA67F1509E3FCF">
    <w:name w:val="679B4EED52B1464DA4CA67F1509E3FCF"/>
    <w:rsid w:val="0002686A"/>
  </w:style>
  <w:style w:type="paragraph" w:customStyle="1" w:styleId="F46546E84A2544B59395F1C01210513F">
    <w:name w:val="F46546E84A2544B59395F1C01210513F"/>
    <w:rsid w:val="0002686A"/>
  </w:style>
  <w:style w:type="paragraph" w:customStyle="1" w:styleId="6EA0622D545B41129A690B40FB5F8344">
    <w:name w:val="6EA0622D545B41129A690B40FB5F8344"/>
    <w:rsid w:val="0002686A"/>
  </w:style>
  <w:style w:type="paragraph" w:customStyle="1" w:styleId="FA9BB603DDB44FF9966D80D9C29ED4B5">
    <w:name w:val="FA9BB603DDB44FF9966D80D9C29ED4B5"/>
    <w:rsid w:val="0002686A"/>
  </w:style>
  <w:style w:type="paragraph" w:customStyle="1" w:styleId="0BFE6AC286FF4FCE923587BE4FAB0B89">
    <w:name w:val="0BFE6AC286FF4FCE923587BE4FAB0B89"/>
    <w:rsid w:val="0002686A"/>
  </w:style>
  <w:style w:type="paragraph" w:customStyle="1" w:styleId="01628209AB5B413CAC10CE74FF86FBCB">
    <w:name w:val="01628209AB5B413CAC10CE74FF86FBCB"/>
    <w:rsid w:val="0002686A"/>
  </w:style>
  <w:style w:type="paragraph" w:customStyle="1" w:styleId="FDE8AACA17854939824A76E9E9DF9E46">
    <w:name w:val="FDE8AACA17854939824A76E9E9DF9E46"/>
    <w:rsid w:val="0002686A"/>
  </w:style>
  <w:style w:type="paragraph" w:customStyle="1" w:styleId="80B07A77E148483B96AC5B37E7298705">
    <w:name w:val="80B07A77E148483B96AC5B37E7298705"/>
    <w:rsid w:val="0002686A"/>
  </w:style>
  <w:style w:type="paragraph" w:customStyle="1" w:styleId="C193594C8FB342CBB61B45109527308D">
    <w:name w:val="C193594C8FB342CBB61B45109527308D"/>
    <w:rsid w:val="0002686A"/>
  </w:style>
  <w:style w:type="paragraph" w:customStyle="1" w:styleId="16A8538BACBA44A08383D230EB9B5C10">
    <w:name w:val="16A8538BACBA44A08383D230EB9B5C10"/>
    <w:rsid w:val="0002686A"/>
  </w:style>
  <w:style w:type="paragraph" w:customStyle="1" w:styleId="82A94EEE4FEE4D3CAA1320652B52C7AA">
    <w:name w:val="82A94EEE4FEE4D3CAA1320652B52C7AA"/>
    <w:rsid w:val="0002686A"/>
  </w:style>
  <w:style w:type="paragraph" w:customStyle="1" w:styleId="A302FEB46FC94689975BF6D1867E17A8">
    <w:name w:val="A302FEB46FC94689975BF6D1867E17A8"/>
    <w:rsid w:val="0002686A"/>
  </w:style>
  <w:style w:type="paragraph" w:customStyle="1" w:styleId="D2D4B6988B174FFE85D38F75A700D0D7">
    <w:name w:val="D2D4B6988B174FFE85D38F75A700D0D7"/>
    <w:rsid w:val="0002686A"/>
  </w:style>
  <w:style w:type="paragraph" w:customStyle="1" w:styleId="3E863111B63445F8B19EB8ED7289340C">
    <w:name w:val="3E863111B63445F8B19EB8ED7289340C"/>
    <w:rsid w:val="0002686A"/>
  </w:style>
  <w:style w:type="paragraph" w:customStyle="1" w:styleId="9D9AF10F7485439EA48D4BCF4D04D7E2">
    <w:name w:val="9D9AF10F7485439EA48D4BCF4D04D7E2"/>
    <w:rsid w:val="0002686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tema">
  <a:themeElements>
    <a:clrScheme name="Gul">
      <a:dk1>
        <a:sysClr val="windowText" lastClr="000000"/>
      </a:dk1>
      <a:lt1>
        <a:sysClr val="window" lastClr="FFFFFF"/>
      </a:lt1>
      <a:dk2>
        <a:srgbClr val="39302A"/>
      </a:dk2>
      <a:lt2>
        <a:srgbClr val="E5DEDB"/>
      </a:lt2>
      <a:accent1>
        <a:srgbClr val="FFCA08"/>
      </a:accent1>
      <a:accent2>
        <a:srgbClr val="F8931D"/>
      </a:accent2>
      <a:accent3>
        <a:srgbClr val="CE8D3E"/>
      </a:accent3>
      <a:accent4>
        <a:srgbClr val="EC7016"/>
      </a:accent4>
      <a:accent5>
        <a:srgbClr val="E64823"/>
      </a:accent5>
      <a:accent6>
        <a:srgbClr val="9C6A6A"/>
      </a:accent6>
      <a:hlink>
        <a:srgbClr val="2998E3"/>
      </a:hlink>
      <a:folHlink>
        <a:srgbClr val="7F723D"/>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A01AFE55D163804A9DAEDB510FE465A6" ma:contentTypeVersion="0" ma:contentTypeDescription="Skapa ett nytt dokument." ma:contentTypeScope="" ma:versionID="1293977ad3ee318cced6045331f6a6b1">
  <xsd:schema xmlns:xsd="http://www.w3.org/2001/XMLSchema" xmlns:xs="http://www.w3.org/2001/XMLSchema" xmlns:p="http://schemas.microsoft.com/office/2006/metadata/properties" targetNamespace="http://schemas.microsoft.com/office/2006/metadata/properties" ma:root="true" ma:fieldsID="c7c13e7d73eeb2cfefcf89a7c38b9c31">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nehållstyp"/>
        <xsd:element ref="dc:title" minOccurs="0" maxOccurs="1" ma:index="4"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F3F9FA9-3308-4608-A9BF-6316CA66E8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DCC74F60-CD5C-4718-8446-55E5F8729BC9}">
  <ds:schemaRefs>
    <ds:schemaRef ds:uri="http://schemas.openxmlformats.org/officeDocument/2006/bibliography"/>
  </ds:schemaRefs>
</ds:datastoreItem>
</file>

<file path=customXml/itemProps3.xml><?xml version="1.0" encoding="utf-8"?>
<ds:datastoreItem xmlns:ds="http://schemas.openxmlformats.org/officeDocument/2006/customXml" ds:itemID="{71C153A4-7DFA-4277-AC35-375E19CF5403}">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473589D-CEFE-4147-A7FE-27A52FFE014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Brev - Dokument</Template>
  <TotalTime>55</TotalTime>
  <Pages>4</Pages>
  <Words>740</Words>
  <Characters>3838</Characters>
  <Application>Microsoft Office Word</Application>
  <DocSecurity>0</DocSecurity>
  <Lines>1919</Lines>
  <Paragraphs>381</Paragraphs>
  <ScaleCrop>false</ScaleCrop>
  <HeadingPairs>
    <vt:vector size="2" baseType="variant">
      <vt:variant>
        <vt:lpstr>Rubrik</vt:lpstr>
      </vt:variant>
      <vt:variant>
        <vt:i4>1</vt:i4>
      </vt:variant>
    </vt:vector>
  </HeadingPairs>
  <TitlesOfParts>
    <vt:vector size="1" baseType="lpstr">
      <vt:lpstr/>
    </vt:vector>
  </TitlesOfParts>
  <Company>Karlstads kommun</Company>
  <LinksUpToDate>false</LinksUpToDate>
  <CharactersWithSpaces>4197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Referensintyg – LOV Hemtjänst Karlstads kommun</dc:title>
  <dc:creator>Karin Frejsö</dc:creator>
  <cp:lastModifiedBy>Karin Frejsjö</cp:lastModifiedBy>
  <cp:revision>4</cp:revision>
  <cp:lastPrinted>2003-09-08T17:29:00Z</cp:lastPrinted>
  <dcterms:created xsi:type="dcterms:W3CDTF">2024-10-25T12:25:00Z</dcterms:created>
  <dcterms:modified xsi:type="dcterms:W3CDTF">2024-10-25T13:22:00Z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0x010100A01AFE55D163804A9DAEDB510FE465A6</vt:lpwstr>
  </property>
</Properties>
</file>