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DAAA" w14:textId="0696F194" w:rsidR="00DF2FEC" w:rsidRDefault="001229D7" w:rsidP="00B7180B">
      <w:pPr>
        <w:pStyle w:val="Dokumentrubrik"/>
      </w:pPr>
      <w:r>
        <w:rPr>
          <w:noProof/>
        </w:rPr>
        <mc:AlternateContent>
          <mc:Choice Requires="wps">
            <w:drawing>
              <wp:anchor distT="0" distB="0" distL="114300" distR="114300" simplePos="0" relativeHeight="251660288" behindDoc="0" locked="0" layoutInCell="1" allowOverlap="1" wp14:anchorId="7E00F999" wp14:editId="62E52BAF">
                <wp:simplePos x="0" y="0"/>
                <wp:positionH relativeFrom="margin">
                  <wp:posOffset>704850</wp:posOffset>
                </wp:positionH>
                <wp:positionV relativeFrom="paragraph">
                  <wp:posOffset>3996690</wp:posOffset>
                </wp:positionV>
                <wp:extent cx="5248275" cy="180975"/>
                <wp:effectExtent l="0" t="0" r="9525" b="9525"/>
                <wp:wrapNone/>
                <wp:docPr id="1654075926" name="Rektange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248275" cy="180975"/>
                        </a:xfrm>
                        <a:prstGeom prst="rect">
                          <a:avLst/>
                        </a:prstGeom>
                        <a:solidFill>
                          <a:srgbClr val="FFA61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8FDADE" id="Rektangel 4" o:spid="_x0000_s1026" alt="&quot;&quot;" style="position:absolute;margin-left:55.5pt;margin-top:314.7pt;width:413.25pt;height:1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" fillcolor="#ffa616" stroked="f" strokeweight="1pt">
                <w10:wrap anchorx="margin"/>
              </v:rect>
            </w:pict>
          </mc:Fallback>
        </mc:AlternateContent>
      </w:r>
      <w:r w:rsidR="00407C3B">
        <w:t>Daglig verksamhet</w:t>
      </w:r>
      <w:r w:rsidR="0004074E">
        <w:t xml:space="preserve"> </w:t>
      </w:r>
      <w:r w:rsidR="0018431E" w:rsidRPr="0018431E">
        <w:rPr>
          <w:b w:val="0"/>
          <w:bCs/>
          <w:i/>
          <w:iCs/>
          <w:sz w:val="22"/>
          <w:szCs w:val="22"/>
        </w:rPr>
        <w:t>[</w:t>
      </w:r>
      <w:r w:rsidR="000E3D5D" w:rsidRPr="000E3D5D">
        <w:rPr>
          <w:b w:val="0"/>
          <w:bCs/>
          <w:i/>
          <w:iCs/>
          <w:sz w:val="22"/>
          <w:szCs w:val="22"/>
        </w:rPr>
        <w:t>Namnet på DV</w:t>
      </w:r>
      <w:r w:rsidR="000E3D5D" w:rsidRPr="0018431E">
        <w:rPr>
          <w:b w:val="0"/>
          <w:bCs/>
          <w:i/>
          <w:iCs/>
          <w:sz w:val="22"/>
          <w:szCs w:val="22"/>
        </w:rPr>
        <w:t>]</w:t>
      </w:r>
      <w:r w:rsidR="007A1292" w:rsidRPr="000E3D5D">
        <w:rPr>
          <w:b w:val="0"/>
          <w:bCs/>
          <w:i/>
          <w:iCs/>
          <w:sz w:val="22"/>
          <w:szCs w:val="22"/>
        </w:rPr>
        <w:t xml:space="preserve"> </w:t>
      </w:r>
      <w:r w:rsidR="00DF2FEC" w:rsidRPr="00CC6445">
        <w:rPr>
          <w:noProof/>
        </w:rPr>
        <w:drawing>
          <wp:inline distT="0" distB="0" distL="0" distR="0" wp14:anchorId="38078153" wp14:editId="556D416C">
            <wp:extent cx="5212416" cy="3058511"/>
            <wp:effectExtent l="0" t="0" r="7620" b="8890"/>
            <wp:docPr id="1655702442" name="Bildobjekt 1" descr="Foto på Carl Johans park i Norrköping. Bilden visar en grönskande park med blommor och träd. I bilden syns också en fontä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702442" name="Bildobjekt 1" descr="Foto på Carl Johans park i Norrköping. Bilden visar en grönskande park med blommor och träd. I bilden syns också en fontän.">
                      <a:extLst>
                        <a:ext uri="{C183D7F6-B498-43B3-948B-1728B52AA6E4}">
                          <adec:decorative xmlns:adec="http://schemas.microsoft.com/office/drawing/2017/decorative" val="0"/>
                        </a:ext>
                      </a:extLst>
                    </pic:cNvPr>
                    <pic:cNvPicPr/>
                  </pic:nvPicPr>
                  <pic:blipFill rotWithShape="1">
                    <a:blip r:embed="rId11" cstate="print">
                      <a:extLst>
                        <a:ext uri="{28A0092B-C50C-407E-A947-70E740481C1C}">
                          <a14:useLocalDpi xmlns:a14="http://schemas.microsoft.com/office/drawing/2010/main" val="0"/>
                        </a:ext>
                      </a:extLst>
                    </a:blip>
                    <a:srcRect t="4862" b="7172"/>
                    <a:stretch/>
                  </pic:blipFill>
                  <pic:spPr bwMode="auto">
                    <a:xfrm>
                      <a:off x="0" y="0"/>
                      <a:ext cx="5213268" cy="3059011"/>
                    </a:xfrm>
                    <a:prstGeom prst="rect">
                      <a:avLst/>
                    </a:prstGeom>
                    <a:ln>
                      <a:noFill/>
                    </a:ln>
                    <a:extLst>
                      <a:ext uri="{53640926-AAD7-44D8-BBD7-CCE9431645EC}">
                        <a14:shadowObscured xmlns:a14="http://schemas.microsoft.com/office/drawing/2010/main"/>
                      </a:ext>
                    </a:extLst>
                  </pic:spPr>
                </pic:pic>
              </a:graphicData>
            </a:graphic>
          </wp:inline>
        </w:drawing>
      </w:r>
    </w:p>
    <w:p w14:paraId="30EAB5CE" w14:textId="3D8A882D" w:rsidR="00691079" w:rsidRPr="000B2550" w:rsidRDefault="00691079" w:rsidP="00691079">
      <w:pPr>
        <w:rPr>
          <w:i/>
          <w:iCs/>
        </w:rPr>
      </w:pPr>
      <w:r w:rsidRPr="000B2550">
        <w:rPr>
          <w:b/>
          <w:bCs/>
          <w:i/>
          <w:iCs/>
        </w:rPr>
        <w:t>Eventuell bild</w:t>
      </w:r>
      <w:r w:rsidR="00385C6D" w:rsidRPr="000B2550">
        <w:rPr>
          <w:b/>
          <w:bCs/>
          <w:i/>
          <w:iCs/>
        </w:rPr>
        <w:t>.</w:t>
      </w:r>
      <w:r w:rsidR="00BA45CC" w:rsidRPr="000B2550">
        <w:rPr>
          <w:b/>
          <w:bCs/>
          <w:i/>
          <w:iCs/>
        </w:rPr>
        <w:t xml:space="preserve"> </w:t>
      </w:r>
      <w:r w:rsidRPr="000B2550">
        <w:rPr>
          <w:b/>
          <w:bCs/>
          <w:i/>
          <w:iCs/>
        </w:rPr>
        <w:br/>
      </w:r>
      <w:r w:rsidRPr="000B2550">
        <w:rPr>
          <w:i/>
          <w:iCs/>
        </w:rPr>
        <w:t>Du kan byta ut bilden genom att högerklicka och välja ”ändra bild”. Kom ihåg att gärna använda liggande bilder, eller beskära dem så att de är liggande. Du kan även ta bort bilden, och strecket, om du önskar.</w:t>
      </w:r>
    </w:p>
    <w:p w14:paraId="7C0EA651" w14:textId="77777777" w:rsidR="00970B2F" w:rsidRPr="00691079" w:rsidRDefault="00970B2F" w:rsidP="00691079"/>
    <w:p w14:paraId="59311ED3" w14:textId="77777777" w:rsidR="009E007A" w:rsidRDefault="009E007A" w:rsidP="001B1FAD"/>
    <w:p w14:paraId="40E36883" w14:textId="77777777" w:rsidR="009E007A" w:rsidRDefault="009E007A" w:rsidP="001B1FAD"/>
    <w:p w14:paraId="69BF8DCE" w14:textId="77777777" w:rsidR="000A36E0" w:rsidRDefault="000A36E0" w:rsidP="001B1FAD"/>
    <w:p w14:paraId="4CF8C2FF" w14:textId="77777777" w:rsidR="00C636E3" w:rsidRDefault="00C636E3" w:rsidP="001B1FAD"/>
    <w:p w14:paraId="38131287" w14:textId="77777777" w:rsidR="009E007A" w:rsidRDefault="009E007A" w:rsidP="001B1FAD"/>
    <w:p w14:paraId="682918E0" w14:textId="77777777" w:rsidR="009E007A" w:rsidRDefault="009E007A" w:rsidP="001B1FAD"/>
    <w:p w14:paraId="08315317" w14:textId="77777777" w:rsidR="001229D7" w:rsidRDefault="001229D7" w:rsidP="0AEDB5DF">
      <w:pPr>
        <w:shd w:val="clear" w:color="auto" w:fill="FFFFFF" w:themeFill="background1"/>
        <w:spacing w:before="192" w:after="90"/>
        <w:rPr>
          <w:rStyle w:val="Rubrik1Char"/>
        </w:rPr>
      </w:pPr>
    </w:p>
    <w:p w14:paraId="4150555F" w14:textId="3DF6C25F" w:rsidR="000C7738" w:rsidRPr="000B2550" w:rsidRDefault="00C345E5" w:rsidP="0AEDB5DF">
      <w:pPr>
        <w:shd w:val="clear" w:color="auto" w:fill="FFFFFF" w:themeFill="background1"/>
        <w:spacing w:before="192" w:after="90"/>
        <w:rPr>
          <w:rFonts w:cs="Arial"/>
          <w:b/>
          <w:bCs/>
          <w:i/>
          <w:iCs/>
          <w:sz w:val="32"/>
          <w:szCs w:val="32"/>
        </w:rPr>
      </w:pPr>
      <w:r w:rsidRPr="0AEDB5DF">
        <w:rPr>
          <w:rStyle w:val="Rubrik1Char"/>
        </w:rPr>
        <w:lastRenderedPageBreak/>
        <w:t>Kort om oss</w:t>
      </w:r>
      <w:r>
        <w:br/>
      </w:r>
      <w:r w:rsidR="00970B2F" w:rsidRPr="0AEDB5DF">
        <w:rPr>
          <w:rFonts w:cs="Arial"/>
          <w:i/>
          <w:iCs/>
        </w:rPr>
        <w:t xml:space="preserve">[Beskriv kortfattat verksamhetens bakgrund. Vad är er vision eller värdegrund? </w:t>
      </w:r>
      <w:r>
        <w:br/>
      </w:r>
      <w:r w:rsidR="00970B2F" w:rsidRPr="0AEDB5DF">
        <w:rPr>
          <w:rFonts w:cs="Arial"/>
          <w:i/>
          <w:iCs/>
        </w:rPr>
        <w:t xml:space="preserve">Om ni har någon särskild inriktning, nämn det här. Ange också om ni har några certifieringar, </w:t>
      </w:r>
      <w:proofErr w:type="gramStart"/>
      <w:r w:rsidR="00970B2F" w:rsidRPr="0AEDB5DF">
        <w:rPr>
          <w:rFonts w:cs="Arial"/>
          <w:i/>
          <w:iCs/>
        </w:rPr>
        <w:t>t.ex.</w:t>
      </w:r>
      <w:proofErr w:type="gramEnd"/>
      <w:r w:rsidR="00970B2F" w:rsidRPr="0AEDB5DF">
        <w:rPr>
          <w:rFonts w:cs="Arial"/>
          <w:i/>
          <w:iCs/>
        </w:rPr>
        <w:t xml:space="preserve"> ISO, kvalitetssystem och att ni har tillstånd från IVO.]</w:t>
      </w:r>
    </w:p>
    <w:p w14:paraId="57DA4021" w14:textId="5519D13A" w:rsidR="000C7738" w:rsidRPr="000B2550" w:rsidRDefault="00C345E5" w:rsidP="0AEDB5DF">
      <w:pPr>
        <w:shd w:val="clear" w:color="auto" w:fill="FFFFFF" w:themeFill="background1"/>
        <w:spacing w:before="192" w:after="90"/>
        <w:rPr>
          <w:rFonts w:eastAsia="Arial" w:cs="Arial"/>
          <w:color w:val="333333"/>
          <w:szCs w:val="24"/>
        </w:rPr>
      </w:pPr>
      <w:r>
        <w:br/>
      </w:r>
      <w:r w:rsidR="76405B2F" w:rsidRPr="0AEDB5DF">
        <w:rPr>
          <w:rFonts w:eastAsia="Arial" w:cs="Arial"/>
          <w:b/>
          <w:bCs/>
          <w:color w:val="333333"/>
          <w:szCs w:val="24"/>
        </w:rPr>
        <w:t xml:space="preserve">Öppettider för deltagare: </w:t>
      </w:r>
    </w:p>
    <w:p w14:paraId="440B37FE" w14:textId="14B495C6" w:rsidR="0016683A" w:rsidRPr="000B2550" w:rsidRDefault="00113F06" w:rsidP="0016683A">
      <w:pPr>
        <w:rPr>
          <w:rFonts w:cs="Arial"/>
          <w:i/>
          <w:iCs/>
        </w:rPr>
      </w:pPr>
      <w:r>
        <w:rPr>
          <w:sz w:val="40"/>
          <w:szCs w:val="40"/>
        </w:rPr>
        <w:br/>
      </w:r>
      <w:r w:rsidRPr="000B2550">
        <w:rPr>
          <w:rStyle w:val="Rubrik1Char"/>
          <w:i/>
          <w:iCs/>
        </w:rPr>
        <w:t>Inriktning på den dagliga verksamheten</w:t>
      </w:r>
      <w:bookmarkStart w:id="0" w:name="_Hlk198022693"/>
    </w:p>
    <w:p w14:paraId="7D9F976C" w14:textId="66C39D96" w:rsidR="00303C09" w:rsidRDefault="00691743" w:rsidP="00303C09">
      <w:pPr>
        <w:rPr>
          <w:rFonts w:cs="Arial"/>
        </w:rPr>
      </w:pPr>
      <w:r w:rsidRPr="000B2550">
        <w:rPr>
          <w:i/>
          <w:iCs/>
          <w:color w:val="000000" w:themeColor="text1"/>
        </w:rPr>
        <w:t xml:space="preserve">[Beskriv kortfattat verksamhetens </w:t>
      </w:r>
      <w:r w:rsidR="00696BAC" w:rsidRPr="000B2550">
        <w:rPr>
          <w:i/>
          <w:iCs/>
          <w:color w:val="000000" w:themeColor="text1"/>
        </w:rPr>
        <w:t>inriktning</w:t>
      </w:r>
      <w:r w:rsidRPr="000B2550">
        <w:rPr>
          <w:i/>
          <w:iCs/>
          <w:color w:val="000000" w:themeColor="text1"/>
        </w:rPr>
        <w:t xml:space="preserve">. </w:t>
      </w:r>
      <w:r w:rsidR="00696BAC" w:rsidRPr="000B2550">
        <w:rPr>
          <w:i/>
          <w:iCs/>
          <w:color w:val="000000" w:themeColor="text1"/>
        </w:rPr>
        <w:t>Har verksamheten en arbetsinriktning, serviceinriktning, kreativ- och eller kulturellinriktning eller annat?</w:t>
      </w:r>
      <w:r w:rsidRPr="000B2550">
        <w:rPr>
          <w:i/>
          <w:iCs/>
          <w:color w:val="000000" w:themeColor="text1"/>
        </w:rPr>
        <w:t>]</w:t>
      </w:r>
      <w:r w:rsidRPr="000B2550">
        <w:rPr>
          <w:i/>
          <w:iCs/>
          <w:color w:val="000000" w:themeColor="text1"/>
        </w:rPr>
        <w:br/>
      </w:r>
    </w:p>
    <w:bookmarkEnd w:id="0"/>
    <w:p w14:paraId="0FF5513C" w14:textId="474CD3E1" w:rsidR="00B5329B" w:rsidRPr="00D74C18" w:rsidRDefault="00D974EE" w:rsidP="22F01199">
      <w:pPr>
        <w:rPr>
          <w:rFonts w:cs="Arial"/>
          <w:i/>
          <w:iCs/>
        </w:rPr>
      </w:pPr>
      <w:r w:rsidRPr="22F01199">
        <w:rPr>
          <w:rStyle w:val="Rubrik1Char"/>
        </w:rPr>
        <w:t>Vår målgrupp</w:t>
      </w:r>
      <w:r>
        <w:br/>
      </w:r>
      <w:r w:rsidRPr="22F01199">
        <w:rPr>
          <w:rFonts w:cs="Arial"/>
          <w:i/>
          <w:iCs/>
        </w:rPr>
        <w:t>Vi vänder oss till:</w:t>
      </w:r>
      <w:r>
        <w:br/>
      </w:r>
      <w:sdt>
        <w:sdtPr>
          <w:rPr>
            <w:rFonts w:cs="Arial"/>
            <w:i/>
            <w:iCs/>
            <w:color w:val="8BD068" w:themeColor="accent6" w:themeTint="99"/>
          </w:rPr>
          <w:id w:val="-2123908942"/>
          <w15:color w:val="99CC00"/>
          <w14:checkbox>
            <w14:checked w14:val="0"/>
            <w14:checkedState w14:val="2612" w14:font="Wingdings"/>
            <w14:uncheckedState w14:val="2610" w14:font="MS Gothic"/>
          </w14:checkbox>
        </w:sdtPr>
        <w:sdtEndPr/>
        <w:sdtContent>
          <w:r w:rsidR="00970B2F" w:rsidRPr="22F01199">
            <w:rPr>
              <w:rFonts w:ascii="MS Gothic" w:eastAsia="MS Gothic" w:hAnsi="MS Gothic" w:cs="Arial"/>
              <w:i/>
              <w:iCs/>
              <w:color w:val="8BD068" w:themeColor="accent6" w:themeTint="99"/>
            </w:rPr>
            <w:t>☐</w:t>
          </w:r>
        </w:sdtContent>
      </w:sdt>
      <w:r w:rsidRPr="22F01199">
        <w:rPr>
          <w:rFonts w:cs="Arial"/>
          <w:i/>
          <w:iCs/>
        </w:rPr>
        <w:t xml:space="preserve"> Personer med intellektuell </w:t>
      </w:r>
      <w:r w:rsidR="12C29678" w:rsidRPr="22F01199">
        <w:rPr>
          <w:rFonts w:cs="Arial"/>
          <w:i/>
          <w:iCs/>
        </w:rPr>
        <w:t>funktionsnedsättning</w:t>
      </w:r>
      <w:r>
        <w:br/>
      </w:r>
      <w:sdt>
        <w:sdtPr>
          <w:rPr>
            <w:rFonts w:cs="Arial"/>
            <w:i/>
            <w:iCs/>
            <w:color w:val="8BD068" w:themeColor="accent6" w:themeTint="99"/>
          </w:rPr>
          <w:id w:val="-1536800043"/>
          <w15:color w:val="99CC00"/>
          <w14:checkbox>
            <w14:checked w14:val="0"/>
            <w14:checkedState w14:val="2612" w14:font="Wingdings"/>
            <w14:uncheckedState w14:val="2610" w14:font="MS Gothic"/>
          </w14:checkbox>
        </w:sdtPr>
        <w:sdtEndPr/>
        <w:sdtContent>
          <w:r w:rsidRPr="22F01199">
            <w:rPr>
              <w:rFonts w:ascii="MS Gothic" w:eastAsia="MS Gothic" w:hAnsi="MS Gothic" w:cs="Arial"/>
              <w:i/>
              <w:iCs/>
              <w:color w:val="8BD068" w:themeColor="accent6" w:themeTint="99"/>
            </w:rPr>
            <w:t>☐</w:t>
          </w:r>
        </w:sdtContent>
      </w:sdt>
      <w:r w:rsidRPr="22F01199">
        <w:rPr>
          <w:rFonts w:cs="Arial"/>
          <w:i/>
          <w:iCs/>
        </w:rPr>
        <w:t xml:space="preserve"> Personer med autism/autismliknande tillstånd</w:t>
      </w:r>
      <w:r>
        <w:br/>
      </w:r>
      <w:sdt>
        <w:sdtPr>
          <w:rPr>
            <w:rFonts w:cs="Arial"/>
            <w:i/>
            <w:iCs/>
            <w:color w:val="8BD068" w:themeColor="accent6" w:themeTint="99"/>
          </w:rPr>
          <w:id w:val="-333606728"/>
          <w14:checkbox>
            <w14:checked w14:val="0"/>
            <w14:checkedState w14:val="2612" w14:font="Wingdings"/>
            <w14:uncheckedState w14:val="2610" w14:font="MS Gothic"/>
          </w14:checkbox>
        </w:sdtPr>
        <w:sdtEndPr/>
        <w:sdtContent>
          <w:r w:rsidRPr="22F01199">
            <w:rPr>
              <w:rFonts w:ascii="MS Gothic" w:eastAsia="MS Gothic" w:hAnsi="MS Gothic" w:cs="Arial"/>
              <w:i/>
              <w:iCs/>
              <w:color w:val="8BD068" w:themeColor="accent6" w:themeTint="99"/>
            </w:rPr>
            <w:t>☐</w:t>
          </w:r>
        </w:sdtContent>
      </w:sdt>
      <w:r w:rsidRPr="22F01199">
        <w:rPr>
          <w:rFonts w:cs="Arial"/>
          <w:i/>
          <w:iCs/>
        </w:rPr>
        <w:t xml:space="preserve"> Personer med förvärvad hjärnskada</w:t>
      </w:r>
      <w:r>
        <w:br/>
      </w:r>
      <w:sdt>
        <w:sdtPr>
          <w:rPr>
            <w:rFonts w:cs="Arial"/>
            <w:i/>
            <w:iCs/>
            <w:color w:val="8BD068" w:themeColor="accent6" w:themeTint="99"/>
          </w:rPr>
          <w:id w:val="13049341"/>
          <w14:checkbox>
            <w14:checked w14:val="0"/>
            <w14:checkedState w14:val="2612" w14:font="Wingdings"/>
            <w14:uncheckedState w14:val="2610" w14:font="MS Gothic"/>
          </w14:checkbox>
        </w:sdtPr>
        <w:sdtEndPr/>
        <w:sdtContent>
          <w:r w:rsidRPr="22F01199">
            <w:rPr>
              <w:rFonts w:ascii="MS Gothic" w:eastAsia="MS Gothic" w:hAnsi="MS Gothic" w:cs="Arial"/>
              <w:i/>
              <w:iCs/>
              <w:color w:val="8BD068" w:themeColor="accent6" w:themeTint="99"/>
            </w:rPr>
            <w:t>☐</w:t>
          </w:r>
        </w:sdtContent>
      </w:sdt>
      <w:r w:rsidRPr="22F01199">
        <w:rPr>
          <w:rFonts w:cs="Arial"/>
          <w:i/>
          <w:iCs/>
        </w:rPr>
        <w:t xml:space="preserve"> Annat: [specificera]</w:t>
      </w:r>
      <w:r>
        <w:br/>
      </w:r>
      <w:r>
        <w:br/>
      </w:r>
      <w:r w:rsidR="00B5329B" w:rsidRPr="22F01199">
        <w:rPr>
          <w:rFonts w:cs="Arial"/>
          <w:i/>
          <w:iCs/>
        </w:rPr>
        <w:t>Vi anpassar verksamheten efter varje individs behov, med särskilt fokus på [</w:t>
      </w:r>
      <w:proofErr w:type="gramStart"/>
      <w:r w:rsidR="00B5329B" w:rsidRPr="22F01199">
        <w:rPr>
          <w:rFonts w:cs="Arial"/>
          <w:i/>
          <w:iCs/>
        </w:rPr>
        <w:t>t.ex.</w:t>
      </w:r>
      <w:proofErr w:type="gramEnd"/>
      <w:r w:rsidR="00B5329B" w:rsidRPr="22F01199">
        <w:rPr>
          <w:rFonts w:cs="Arial"/>
          <w:i/>
          <w:iCs/>
        </w:rPr>
        <w:t xml:space="preserve"> struktur, tydlighet, kommunikation, sinnesro].</w:t>
      </w:r>
    </w:p>
    <w:p w14:paraId="6689CCE1" w14:textId="58A93243" w:rsidR="00C46695" w:rsidRPr="000B2550" w:rsidRDefault="00D178DE" w:rsidP="00B7180B">
      <w:pPr>
        <w:pStyle w:val="Rubrik1"/>
        <w:rPr>
          <w:b w:val="0"/>
          <w:bCs/>
          <w:i/>
          <w:iCs/>
          <w:sz w:val="24"/>
          <w:szCs w:val="24"/>
        </w:rPr>
      </w:pPr>
      <w:r>
        <w:lastRenderedPageBreak/>
        <w:t>Vå</w:t>
      </w:r>
      <w:r w:rsidR="00C46695" w:rsidRPr="00184612">
        <w:t>rt arbetssätt</w:t>
      </w:r>
      <w:r w:rsidR="00184612">
        <w:br/>
      </w:r>
      <w:r w:rsidR="00C46695" w:rsidRPr="000B2550">
        <w:rPr>
          <w:b w:val="0"/>
          <w:bCs/>
          <w:i/>
          <w:iCs/>
          <w:sz w:val="24"/>
          <w:szCs w:val="24"/>
        </w:rPr>
        <w:t>Vi arbetar utifrån följande metoder och förhållningssätt:</w:t>
      </w:r>
      <w:r w:rsidR="00C46695" w:rsidRPr="000B2550">
        <w:rPr>
          <w:b w:val="0"/>
          <w:bCs/>
          <w:i/>
          <w:iCs/>
          <w:sz w:val="24"/>
          <w:szCs w:val="24"/>
        </w:rPr>
        <w:br/>
        <w:t>- [Exempel: Tydliggörande pedagogik (TEACCH)]</w:t>
      </w:r>
      <w:r w:rsidR="00C46695" w:rsidRPr="000B2550">
        <w:rPr>
          <w:b w:val="0"/>
          <w:bCs/>
          <w:i/>
          <w:iCs/>
          <w:sz w:val="24"/>
          <w:szCs w:val="24"/>
        </w:rPr>
        <w:br/>
        <w:t>- [Exempel: Lågaffektivt bemötande]</w:t>
      </w:r>
      <w:r w:rsidR="00C46695" w:rsidRPr="000B2550">
        <w:rPr>
          <w:b w:val="0"/>
          <w:bCs/>
          <w:i/>
          <w:iCs/>
          <w:sz w:val="24"/>
          <w:szCs w:val="24"/>
        </w:rPr>
        <w:br/>
        <w:t>- [Exempel: Alternativ och kompletterande kommunikation (AKK)]</w:t>
      </w:r>
      <w:r w:rsidR="00C46695" w:rsidRPr="000B2550">
        <w:rPr>
          <w:b w:val="0"/>
          <w:bCs/>
          <w:i/>
          <w:iCs/>
          <w:sz w:val="24"/>
          <w:szCs w:val="24"/>
        </w:rPr>
        <w:br/>
      </w:r>
      <w:r w:rsidR="00C46695" w:rsidRPr="000B2550">
        <w:rPr>
          <w:b w:val="0"/>
          <w:bCs/>
          <w:i/>
          <w:iCs/>
          <w:sz w:val="24"/>
          <w:szCs w:val="24"/>
        </w:rPr>
        <w:br/>
        <w:t xml:space="preserve">Varje deltagare har en egen genomförandeplan som utgår från individens behov, önskemål och förutsättningar. </w:t>
      </w:r>
      <w:r w:rsidR="00C46695" w:rsidRPr="000B2550">
        <w:rPr>
          <w:b w:val="0"/>
          <w:bCs/>
          <w:i/>
          <w:iCs/>
          <w:sz w:val="24"/>
          <w:szCs w:val="24"/>
        </w:rPr>
        <w:br/>
        <w:t>Vi följer upp planen regelbundet tillsammans med deltagaren.</w:t>
      </w:r>
    </w:p>
    <w:p w14:paraId="5AE69418" w14:textId="11993BD7" w:rsidR="003D38C3" w:rsidRPr="000B2550" w:rsidRDefault="00B7180B" w:rsidP="003D38C3">
      <w:pPr>
        <w:pStyle w:val="Rubrik1"/>
        <w:rPr>
          <w:b w:val="0"/>
          <w:bCs/>
          <w:i/>
          <w:iCs/>
          <w:sz w:val="24"/>
          <w:szCs w:val="24"/>
        </w:rPr>
      </w:pPr>
      <w:r w:rsidRPr="00B7180B">
        <w:t>Kompetens hos personalen</w:t>
      </w:r>
      <w:r w:rsidR="00093B24">
        <w:br/>
      </w:r>
      <w:r w:rsidRPr="000B2550">
        <w:rPr>
          <w:b w:val="0"/>
          <w:bCs/>
          <w:i/>
          <w:iCs/>
          <w:sz w:val="24"/>
          <w:szCs w:val="24"/>
        </w:rPr>
        <w:t>Personalen består av:</w:t>
      </w:r>
      <w:r w:rsidRPr="000B2550">
        <w:rPr>
          <w:b w:val="0"/>
          <w:bCs/>
          <w:i/>
          <w:iCs/>
          <w:sz w:val="24"/>
          <w:szCs w:val="24"/>
        </w:rPr>
        <w:br/>
        <w:t>- [Ex. stödassistenter, stödpedagoger, arbetsterapeut]</w:t>
      </w:r>
      <w:r w:rsidRPr="000B2550">
        <w:rPr>
          <w:b w:val="0"/>
          <w:bCs/>
          <w:i/>
          <w:iCs/>
          <w:sz w:val="24"/>
          <w:szCs w:val="24"/>
        </w:rPr>
        <w:br/>
        <w:t xml:space="preserve">- [Ange ev. extern handledning, </w:t>
      </w:r>
      <w:r w:rsidR="00E4007B" w:rsidRPr="000B2550">
        <w:rPr>
          <w:b w:val="0"/>
          <w:bCs/>
          <w:i/>
          <w:iCs/>
          <w:sz w:val="24"/>
          <w:szCs w:val="24"/>
        </w:rPr>
        <w:t>till exempel</w:t>
      </w:r>
      <w:r w:rsidRPr="000B2550">
        <w:rPr>
          <w:b w:val="0"/>
          <w:bCs/>
          <w:i/>
          <w:iCs/>
          <w:sz w:val="24"/>
          <w:szCs w:val="24"/>
        </w:rPr>
        <w:t xml:space="preserve"> psykolog, specialpedagog]</w:t>
      </w:r>
      <w:r w:rsidRPr="000B2550">
        <w:rPr>
          <w:b w:val="0"/>
          <w:bCs/>
          <w:i/>
          <w:iCs/>
          <w:sz w:val="24"/>
          <w:szCs w:val="24"/>
        </w:rPr>
        <w:br/>
      </w:r>
      <w:r w:rsidRPr="000B2550">
        <w:rPr>
          <w:b w:val="0"/>
          <w:bCs/>
          <w:i/>
          <w:iCs/>
          <w:sz w:val="24"/>
          <w:szCs w:val="24"/>
        </w:rPr>
        <w:br/>
        <w:t>Kompetensområden:</w:t>
      </w:r>
      <w:r w:rsidRPr="000B2550">
        <w:rPr>
          <w:b w:val="0"/>
          <w:bCs/>
          <w:i/>
          <w:iCs/>
          <w:sz w:val="24"/>
          <w:szCs w:val="24"/>
        </w:rPr>
        <w:br/>
        <w:t>- Neuropsykiatri</w:t>
      </w:r>
      <w:r w:rsidRPr="000B2550">
        <w:rPr>
          <w:b w:val="0"/>
          <w:bCs/>
          <w:i/>
          <w:iCs/>
          <w:sz w:val="24"/>
          <w:szCs w:val="24"/>
        </w:rPr>
        <w:br/>
        <w:t>- Kommunikation och bemötande</w:t>
      </w:r>
      <w:r w:rsidRPr="000B2550">
        <w:rPr>
          <w:b w:val="0"/>
          <w:bCs/>
          <w:i/>
          <w:iCs/>
          <w:sz w:val="24"/>
          <w:szCs w:val="24"/>
        </w:rPr>
        <w:br/>
        <w:t>- Lågaffektivt förhållningssätt</w:t>
      </w:r>
      <w:r w:rsidRPr="000B2550">
        <w:rPr>
          <w:b w:val="0"/>
          <w:bCs/>
          <w:i/>
          <w:iCs/>
          <w:sz w:val="24"/>
          <w:szCs w:val="24"/>
        </w:rPr>
        <w:br/>
        <w:t>- Dokumentation enligt IBIC</w:t>
      </w:r>
      <w:r w:rsidRPr="000B2550">
        <w:rPr>
          <w:b w:val="0"/>
          <w:bCs/>
          <w:i/>
          <w:iCs/>
          <w:sz w:val="24"/>
          <w:szCs w:val="24"/>
        </w:rPr>
        <w:br/>
      </w:r>
      <w:r w:rsidR="00911F4B" w:rsidRPr="000B2550">
        <w:rPr>
          <w:bCs/>
          <w:i/>
          <w:iCs/>
          <w:sz w:val="24"/>
          <w:szCs w:val="24"/>
        </w:rPr>
        <w:br/>
      </w:r>
      <w:r w:rsidR="003D38C3" w:rsidRPr="000B2550">
        <w:rPr>
          <w:b w:val="0"/>
          <w:bCs/>
          <w:i/>
          <w:iCs/>
          <w:sz w:val="24"/>
          <w:szCs w:val="24"/>
        </w:rPr>
        <w:t>Vi fortbildar oss kontinuerligt och arbetar i team med nära samverkan.</w:t>
      </w:r>
    </w:p>
    <w:p w14:paraId="44D0745A" w14:textId="77777777" w:rsidR="00F2130C" w:rsidRPr="00EC7014" w:rsidRDefault="00F2130C" w:rsidP="00F2130C">
      <w:pPr>
        <w:pStyle w:val="Rubrik1"/>
      </w:pPr>
      <w:r w:rsidRPr="00EC7014">
        <w:t>Kvalitet och uppföljning</w:t>
      </w:r>
    </w:p>
    <w:p w14:paraId="0C0C6B41" w14:textId="77777777" w:rsidR="00F2130C" w:rsidRPr="000B2550" w:rsidRDefault="00F2130C" w:rsidP="00F2130C">
      <w:pPr>
        <w:rPr>
          <w:i/>
          <w:iCs/>
        </w:rPr>
      </w:pPr>
      <w:r w:rsidRPr="000B2550">
        <w:rPr>
          <w:i/>
          <w:iCs/>
        </w:rPr>
        <w:t>Kvalitetssäkring sker genom:</w:t>
      </w:r>
      <w:r w:rsidRPr="000B2550">
        <w:rPr>
          <w:i/>
          <w:iCs/>
        </w:rPr>
        <w:br/>
        <w:t>- Regelbundna uppföljningar av genomförandeplaner</w:t>
      </w:r>
      <w:r w:rsidRPr="000B2550">
        <w:rPr>
          <w:i/>
          <w:iCs/>
        </w:rPr>
        <w:br/>
        <w:t>- Brukarundersökningar och enkäter</w:t>
      </w:r>
      <w:r w:rsidRPr="000B2550">
        <w:rPr>
          <w:i/>
          <w:iCs/>
        </w:rPr>
        <w:br/>
        <w:t>- Rutiner för synpunkter och klagomålshantering</w:t>
      </w:r>
      <w:r w:rsidRPr="000B2550">
        <w:rPr>
          <w:i/>
          <w:iCs/>
        </w:rPr>
        <w:br/>
      </w:r>
      <w:r w:rsidRPr="000B2550">
        <w:rPr>
          <w:i/>
          <w:iCs/>
        </w:rPr>
        <w:br/>
        <w:t>Vi utvärderar löpande vår verksamhet för att förbättra kvaliteten och deltagarnas upplevelse.</w:t>
      </w:r>
    </w:p>
    <w:p w14:paraId="40E1EBD9" w14:textId="3FEE84FE" w:rsidR="00F614F1" w:rsidRPr="000B2550" w:rsidRDefault="00F614F1" w:rsidP="00F2130C">
      <w:pPr>
        <w:pStyle w:val="Rubrik1"/>
        <w:rPr>
          <w:b w:val="0"/>
          <w:bCs/>
          <w:i/>
          <w:iCs/>
          <w:sz w:val="24"/>
          <w:szCs w:val="24"/>
        </w:rPr>
      </w:pPr>
      <w:r w:rsidRPr="00013401">
        <w:lastRenderedPageBreak/>
        <w:t>Vem tar emot synpunkter och klagomål?</w:t>
      </w:r>
      <w:r w:rsidR="000F3118">
        <w:br/>
      </w:r>
      <w:r w:rsidR="00AF4137" w:rsidRPr="000B2550">
        <w:rPr>
          <w:b w:val="0"/>
          <w:bCs/>
          <w:i/>
          <w:iCs/>
          <w:sz w:val="24"/>
          <w:szCs w:val="24"/>
        </w:rPr>
        <w:t xml:space="preserve">Ange vem som tar emot och </w:t>
      </w:r>
      <w:r w:rsidR="00836A0A" w:rsidRPr="000B2550">
        <w:rPr>
          <w:b w:val="0"/>
          <w:bCs/>
          <w:i/>
          <w:iCs/>
          <w:sz w:val="24"/>
          <w:szCs w:val="24"/>
        </w:rPr>
        <w:t xml:space="preserve">hur lämnandet av synpunkter och klagomål </w:t>
      </w:r>
      <w:r w:rsidR="00656B3E" w:rsidRPr="000B2550">
        <w:rPr>
          <w:b w:val="0"/>
          <w:bCs/>
          <w:i/>
          <w:iCs/>
          <w:sz w:val="24"/>
          <w:szCs w:val="24"/>
        </w:rPr>
        <w:t>ska lämnas</w:t>
      </w:r>
    </w:p>
    <w:p w14:paraId="749CEBF8" w14:textId="77777777" w:rsidR="00F614F1" w:rsidRDefault="00F614F1" w:rsidP="00B7180B">
      <w:pPr>
        <w:pStyle w:val="Rubrik2"/>
      </w:pPr>
    </w:p>
    <w:p w14:paraId="0B02142D" w14:textId="5442E334" w:rsidR="00013401" w:rsidRPr="00013401" w:rsidRDefault="000F3118" w:rsidP="009F1066">
      <w:r w:rsidRPr="00656B3E">
        <w:rPr>
          <w:rStyle w:val="Rubrik1Char"/>
        </w:rPr>
        <w:t xml:space="preserve">Kontaktuppgifter </w:t>
      </w:r>
      <w:r w:rsidR="00D543C3">
        <w:rPr>
          <w:rStyle w:val="Rubrik1Char"/>
        </w:rPr>
        <w:t xml:space="preserve">till </w:t>
      </w:r>
      <w:r w:rsidR="000A36E0">
        <w:rPr>
          <w:rStyle w:val="Rubrik1Char"/>
        </w:rPr>
        <w:t>Utföraren</w:t>
      </w:r>
      <w:r>
        <w:rPr>
          <w:bCs/>
        </w:rPr>
        <w:br/>
      </w:r>
      <w:r w:rsidRPr="00EC7014">
        <w:t xml:space="preserve">Besöksadress: </w:t>
      </w:r>
      <w:r w:rsidRPr="00DD6EF9">
        <w:rPr>
          <w:i/>
          <w:iCs/>
        </w:rPr>
        <w:t>[Gatuadress, Postnummer, Ort]</w:t>
      </w:r>
      <w:r w:rsidRPr="00DD6EF9">
        <w:rPr>
          <w:i/>
          <w:iCs/>
        </w:rPr>
        <w:br/>
      </w:r>
      <w:r w:rsidRPr="00EC7014">
        <w:t xml:space="preserve">Telefon: </w:t>
      </w:r>
      <w:r w:rsidRPr="00DD6EF9">
        <w:rPr>
          <w:i/>
          <w:iCs/>
        </w:rPr>
        <w:t>[Telefonnummer]</w:t>
      </w:r>
      <w:r w:rsidRPr="00EC7014">
        <w:br/>
        <w:t xml:space="preserve">E-post: </w:t>
      </w:r>
      <w:r w:rsidRPr="00DD6EF9">
        <w:rPr>
          <w:i/>
          <w:iCs/>
        </w:rPr>
        <w:t>[E-postadress]</w:t>
      </w:r>
      <w:r w:rsidRPr="00DD6EF9">
        <w:rPr>
          <w:i/>
          <w:iCs/>
        </w:rPr>
        <w:br/>
      </w:r>
      <w:r w:rsidRPr="00EC7014">
        <w:t>Hemsida</w:t>
      </w:r>
      <w:r w:rsidRPr="00DD6EF9">
        <w:rPr>
          <w:i/>
          <w:iCs/>
        </w:rPr>
        <w:t>: [www.exempel.se]</w:t>
      </w:r>
    </w:p>
    <w:p w14:paraId="6945F188" w14:textId="77777777" w:rsidR="008E10EF" w:rsidRDefault="008E10EF" w:rsidP="008E10EF">
      <w:pPr>
        <w:pStyle w:val="Slutsida"/>
        <w:rPr>
          <w:sz w:val="28"/>
          <w:szCs w:val="24"/>
        </w:rPr>
      </w:pPr>
    </w:p>
    <w:p w14:paraId="3B4FD9A1" w14:textId="77777777" w:rsidR="008E10EF" w:rsidRDefault="008E10EF" w:rsidP="008E10EF">
      <w:pPr>
        <w:pStyle w:val="Slutsida"/>
        <w:rPr>
          <w:sz w:val="28"/>
          <w:szCs w:val="24"/>
        </w:rPr>
      </w:pPr>
    </w:p>
    <w:p w14:paraId="5564D4AC" w14:textId="77777777" w:rsidR="008E10EF" w:rsidRDefault="008E10EF" w:rsidP="008E10EF">
      <w:pPr>
        <w:pStyle w:val="Slutsida"/>
        <w:rPr>
          <w:sz w:val="28"/>
          <w:szCs w:val="24"/>
        </w:rPr>
      </w:pPr>
    </w:p>
    <w:p w14:paraId="183FAE4B" w14:textId="77777777" w:rsidR="008E10EF" w:rsidRDefault="008E10EF" w:rsidP="008E10EF">
      <w:pPr>
        <w:pStyle w:val="Slutsida"/>
        <w:rPr>
          <w:sz w:val="28"/>
          <w:szCs w:val="24"/>
        </w:rPr>
      </w:pPr>
    </w:p>
    <w:p w14:paraId="5E0E249F" w14:textId="77777777" w:rsidR="008E10EF" w:rsidRDefault="008E10EF" w:rsidP="008E10EF">
      <w:pPr>
        <w:pStyle w:val="Slutsida"/>
        <w:ind w:left="0"/>
        <w:rPr>
          <w:sz w:val="28"/>
          <w:szCs w:val="24"/>
        </w:rPr>
      </w:pPr>
    </w:p>
    <w:p w14:paraId="5F9FDC80" w14:textId="77777777" w:rsidR="008E10EF" w:rsidRDefault="008E10EF" w:rsidP="008E10EF">
      <w:pPr>
        <w:pStyle w:val="Slutsida"/>
        <w:rPr>
          <w:sz w:val="28"/>
          <w:szCs w:val="24"/>
        </w:rPr>
      </w:pPr>
    </w:p>
    <w:p w14:paraId="12DAF431" w14:textId="77777777" w:rsidR="001B2B4A" w:rsidRDefault="001B2B4A" w:rsidP="00DB2663">
      <w:pPr>
        <w:pStyle w:val="Slutsida"/>
        <w:ind w:left="0"/>
        <w:rPr>
          <w:sz w:val="28"/>
          <w:szCs w:val="24"/>
        </w:rPr>
      </w:pPr>
    </w:p>
    <w:p w14:paraId="74D6BF88" w14:textId="77777777" w:rsidR="00DB2663" w:rsidRDefault="00DB2663" w:rsidP="00DB2663">
      <w:pPr>
        <w:pStyle w:val="Slutsida"/>
        <w:ind w:left="0"/>
        <w:rPr>
          <w:sz w:val="28"/>
          <w:szCs w:val="24"/>
        </w:rPr>
      </w:pPr>
    </w:p>
    <w:p w14:paraId="6D7ECC66" w14:textId="77777777" w:rsidR="00DB2663" w:rsidRDefault="00DB2663" w:rsidP="008E10EF">
      <w:pPr>
        <w:pStyle w:val="Slutsida-avsndare"/>
        <w:rPr>
          <w:b/>
        </w:rPr>
      </w:pPr>
    </w:p>
    <w:p w14:paraId="347458F8" w14:textId="77777777" w:rsidR="009D0197" w:rsidRPr="008E10EF" w:rsidRDefault="007B0533" w:rsidP="008E10EF">
      <w:pPr>
        <w:pStyle w:val="Slutsida-avsndare"/>
        <w:rPr>
          <w:b/>
        </w:rPr>
      </w:pPr>
      <w:r w:rsidRPr="008E10EF">
        <w:rPr>
          <w:b/>
        </w:rPr>
        <w:t>Norrköpings kommun</w:t>
      </w:r>
    </w:p>
    <w:p w14:paraId="6E85FBEE" w14:textId="77777777" w:rsidR="007B0533" w:rsidRPr="008E10EF" w:rsidRDefault="007B0533" w:rsidP="008E10EF">
      <w:pPr>
        <w:pStyle w:val="Slutsida-avsndare"/>
      </w:pPr>
      <w:r w:rsidRPr="008E10EF">
        <w:t>Trädgårdsgatan 21</w:t>
      </w:r>
    </w:p>
    <w:p w14:paraId="251ED17F" w14:textId="77777777" w:rsidR="008E10EF" w:rsidRDefault="007B0533" w:rsidP="008E10EF">
      <w:pPr>
        <w:pStyle w:val="Slutsida-avsndare"/>
      </w:pPr>
      <w:r w:rsidRPr="008E10EF">
        <w:t>602 42 Norrköping</w:t>
      </w:r>
    </w:p>
    <w:p w14:paraId="2A57CEAD" w14:textId="77777777" w:rsidR="008E10EF" w:rsidRDefault="008E10EF" w:rsidP="008E10EF">
      <w:pPr>
        <w:pStyle w:val="Slutsida-avsndare"/>
      </w:pPr>
      <w:r>
        <w:t>011-15 00 00</w:t>
      </w:r>
    </w:p>
    <w:p w14:paraId="05A09F03" w14:textId="77777777" w:rsidR="007B0533" w:rsidRPr="008E10EF" w:rsidRDefault="00DB2663" w:rsidP="008E10EF">
      <w:pPr>
        <w:pStyle w:val="Slutsida-avsndare"/>
      </w:pPr>
      <w:r w:rsidRPr="009E3CD9">
        <w:rPr>
          <w:noProof/>
        </w:rPr>
        <w:drawing>
          <wp:anchor distT="0" distB="0" distL="114300" distR="114300" simplePos="0" relativeHeight="251661312" behindDoc="0" locked="0" layoutInCell="1" allowOverlap="1" wp14:anchorId="7F5D4875" wp14:editId="38B1A2D8">
            <wp:simplePos x="0" y="0"/>
            <wp:positionH relativeFrom="margin">
              <wp:align>right</wp:align>
            </wp:positionH>
            <wp:positionV relativeFrom="paragraph">
              <wp:posOffset>661035</wp:posOffset>
            </wp:positionV>
            <wp:extent cx="6645600" cy="943200"/>
            <wp:effectExtent l="0" t="0" r="3175" b="9525"/>
            <wp:wrapNone/>
            <wp:docPr id="146795823" name="Bildobjekt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95823" name="Bildobjekt 4">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600" cy="943200"/>
                    </a:xfrm>
                    <a:prstGeom prst="rect">
                      <a:avLst/>
                    </a:prstGeom>
                  </pic:spPr>
                </pic:pic>
              </a:graphicData>
            </a:graphic>
            <wp14:sizeRelH relativeFrom="margin">
              <wp14:pctWidth>0</wp14:pctWidth>
            </wp14:sizeRelH>
            <wp14:sizeRelV relativeFrom="margin">
              <wp14:pctHeight>0</wp14:pctHeight>
            </wp14:sizeRelV>
          </wp:anchor>
        </w:drawing>
      </w:r>
      <w:hyperlink r:id="rId13" w:history="1">
        <w:r w:rsidR="009E3CD9" w:rsidRPr="009E3CD9">
          <w:rPr>
            <w:rStyle w:val="Hyperlnk"/>
            <w:color w:val="auto"/>
          </w:rPr>
          <w:t>kontakt@norrkoping.se</w:t>
        </w:r>
      </w:hyperlink>
    </w:p>
    <w:sectPr w:rsidR="007B0533" w:rsidRPr="008E10EF" w:rsidSect="00D70712">
      <w:headerReference w:type="default" r:id="rId14"/>
      <w:footerReference w:type="default" r:id="rId15"/>
      <w:headerReference w:type="first" r:id="rId16"/>
      <w:footerReference w:type="first" r:id="rId17"/>
      <w:pgSz w:w="11906" w:h="16838" w:code="9"/>
      <w:pgMar w:top="1985" w:right="720" w:bottom="1560" w:left="720" w:header="510"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3ACFB" w14:textId="77777777" w:rsidR="00F906D8" w:rsidRDefault="00F906D8" w:rsidP="005C1BF5">
      <w:pPr>
        <w:spacing w:after="0" w:line="240" w:lineRule="auto"/>
      </w:pPr>
      <w:r>
        <w:separator/>
      </w:r>
    </w:p>
  </w:endnote>
  <w:endnote w:type="continuationSeparator" w:id="0">
    <w:p w14:paraId="721A7C78" w14:textId="77777777" w:rsidR="00F906D8" w:rsidRDefault="00F906D8" w:rsidP="005C1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95D69" w14:textId="77777777" w:rsidR="00F22352" w:rsidRDefault="00F22352" w:rsidP="00F22352">
    <w:pPr>
      <w:pStyle w:val="Sidfot-kontorenhet"/>
    </w:pPr>
  </w:p>
  <w:p w14:paraId="409164E7" w14:textId="77777777" w:rsidR="00C27C79" w:rsidRDefault="00C27C79" w:rsidP="00385C6D">
    <w:pPr>
      <w:pStyle w:val="Sidfot-kontorenhet"/>
      <w:ind w:left="0"/>
    </w:pPr>
    <w:r>
      <w:t xml:space="preserve"> </w:t>
    </w:r>
  </w:p>
  <w:p w14:paraId="24D8D101" w14:textId="77777777" w:rsidR="00D31771" w:rsidRPr="00C27C79" w:rsidRDefault="00D31771" w:rsidP="00E403D8">
    <w:pPr>
      <w:pStyle w:val="Sidfot"/>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899E9" w14:textId="77777777" w:rsidR="00F22352" w:rsidRDefault="00F22352" w:rsidP="00F22352">
    <w:pPr>
      <w:pStyle w:val="Sidfot-kontorenhet"/>
      <w:rPr>
        <w:rStyle w:val="Sidfot-kontorenhetChar"/>
      </w:rPr>
    </w:pPr>
  </w:p>
  <w:p w14:paraId="06031902" w14:textId="0B76882B" w:rsidR="00C27C79" w:rsidRDefault="00E93E8F" w:rsidP="00F22352">
    <w:pPr>
      <w:pStyle w:val="Sidfot-kontorenhet"/>
    </w:pPr>
    <w:r>
      <w:rPr>
        <w:rStyle w:val="Sidfot-kontorenhetChar"/>
      </w:rPr>
      <w:t>Socialkontoret</w:t>
    </w:r>
  </w:p>
  <w:p w14:paraId="3FE30AF0" w14:textId="77777777" w:rsidR="00C27C79" w:rsidRDefault="00360EBA" w:rsidP="00C27C79">
    <w:pPr>
      <w:pStyle w:val="Sidfot"/>
      <w:ind w:left="0"/>
    </w:pPr>
    <w:r>
      <w:rPr>
        <w:noProof/>
      </w:rPr>
      <w:drawing>
        <wp:inline distT="0" distB="0" distL="0" distR="0" wp14:anchorId="309864EB" wp14:editId="61645759">
          <wp:extent cx="6650411" cy="981472"/>
          <wp:effectExtent l="0" t="0" r="0" b="9525"/>
          <wp:docPr id="918160736" name="Bildobjekt 7" descr="Avsändarenhet, bild. Till vänster: webbadressen norrkoping.se med en orange pil. Till höger: Norrköpings kommuns logotyp. Ett orange N med texten &quot;Norrköping&quot; skriven u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60736" name="Bildobjekt 7" descr="Avsändarenhet, bild. Till vänster: webbadressen norrkoping.se med en orange pil. Till höger: Norrköpings kommuns logotyp. Ett orange N med texten &quot;Norrköping&quot; skriven under."/>
                  <pic:cNvPicPr/>
                </pic:nvPicPr>
                <pic:blipFill>
                  <a:blip r:embed="rId1">
                    <a:extLst>
                      <a:ext uri="{28A0092B-C50C-407E-A947-70E740481C1C}">
                        <a14:useLocalDpi xmlns:a14="http://schemas.microsoft.com/office/drawing/2010/main" val="0"/>
                      </a:ext>
                    </a:extLst>
                  </a:blip>
                  <a:stretch>
                    <a:fillRect/>
                  </a:stretch>
                </pic:blipFill>
                <pic:spPr>
                  <a:xfrm>
                    <a:off x="0" y="0"/>
                    <a:ext cx="6695788" cy="98816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2C175" w14:textId="77777777" w:rsidR="00F906D8" w:rsidRDefault="00F906D8" w:rsidP="005C1BF5">
      <w:pPr>
        <w:spacing w:after="0" w:line="240" w:lineRule="auto"/>
      </w:pPr>
      <w:r>
        <w:separator/>
      </w:r>
    </w:p>
  </w:footnote>
  <w:footnote w:type="continuationSeparator" w:id="0">
    <w:p w14:paraId="76E841AA" w14:textId="77777777" w:rsidR="00F906D8" w:rsidRDefault="00F906D8" w:rsidP="005C1B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E2AD3" w14:textId="1D33CE4D" w:rsidR="00AC3236" w:rsidRPr="00AC3236" w:rsidRDefault="009775D0" w:rsidP="009775D0">
    <w:pPr>
      <w:pStyle w:val="Sidhuvud-datum"/>
    </w:pPr>
    <w:r>
      <w:tab/>
    </w:r>
    <w:r>
      <w:tab/>
    </w:r>
    <w:r>
      <w:tab/>
    </w:r>
    <w:r>
      <w:fldChar w:fldCharType="begin"/>
    </w:r>
    <w:r>
      <w:instrText xml:space="preserve"> TIME \@ "d MMMM yyyy" </w:instrText>
    </w:r>
    <w:r>
      <w:fldChar w:fldCharType="separate"/>
    </w:r>
    <w:r w:rsidR="007439E6">
      <w:rPr>
        <w:noProof/>
      </w:rPr>
      <w:t>8 september 2025</w:t>
    </w:r>
    <w:r>
      <w:fldChar w:fldCharType="end"/>
    </w:r>
    <w:r w:rsidR="00622642">
      <w:rPr>
        <w:noProof/>
      </w:rPr>
      <w:drawing>
        <wp:anchor distT="0" distB="0" distL="114300" distR="114300" simplePos="0" relativeHeight="251660288" behindDoc="1" locked="0" layoutInCell="1" allowOverlap="1" wp14:anchorId="243259D7" wp14:editId="3AAD48AD">
          <wp:simplePos x="0" y="0"/>
          <wp:positionH relativeFrom="margin">
            <wp:posOffset>2595264</wp:posOffset>
          </wp:positionH>
          <wp:positionV relativeFrom="outsideMargin">
            <wp:posOffset>15960631</wp:posOffset>
          </wp:positionV>
          <wp:extent cx="1440000" cy="1152000"/>
          <wp:effectExtent l="0" t="0" r="8255" b="0"/>
          <wp:wrapTopAndBottom/>
          <wp:docPr id="82540133" name="Bildobjekt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0133" name="Bildobjekt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440000" cy="115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9B68A" w14:textId="772F9FED" w:rsidR="00622642" w:rsidRDefault="00264B8E" w:rsidP="007B0533">
    <w:pPr>
      <w:pStyle w:val="Sidhuvud-datum"/>
    </w:pPr>
    <w:r>
      <w:rPr>
        <w:noProof/>
      </w:rPr>
      <w:drawing>
        <wp:anchor distT="0" distB="0" distL="114300" distR="114300" simplePos="0" relativeHeight="251661312" behindDoc="1" locked="0" layoutInCell="1" allowOverlap="0" wp14:anchorId="24C9D7D6" wp14:editId="6E69EF0D">
          <wp:simplePos x="0" y="0"/>
          <wp:positionH relativeFrom="outsideMargin">
            <wp:posOffset>-6961495</wp:posOffset>
          </wp:positionH>
          <wp:positionV relativeFrom="topMargin">
            <wp:align>bottom</wp:align>
          </wp:positionV>
          <wp:extent cx="1439545" cy="1147445"/>
          <wp:effectExtent l="0" t="0" r="8255" b="0"/>
          <wp:wrapNone/>
          <wp:docPr id="96085375" name="Bildobjekt 5" descr="Dekorbild. Fem kvadrater som bildar ett pixelmönster i olika färger; blå, grön, orange, röd och lila, utifrån Norrköpings kommuns Fenixmönst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85375" name="Bildobjekt 5" descr="Dekorbild. Fem kvadrater som bildar ett pixelmönster i olika färger; blå, grön, orange, röd och lila, utifrån Norrköpings kommuns Fenixmönster.">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439545" cy="1147445"/>
                  </a:xfrm>
                  <a:prstGeom prst="rect">
                    <a:avLst/>
                  </a:prstGeom>
                </pic:spPr>
              </pic:pic>
            </a:graphicData>
          </a:graphic>
          <wp14:sizeRelH relativeFrom="margin">
            <wp14:pctWidth>0</wp14:pctWidth>
          </wp14:sizeRelH>
          <wp14:sizeRelV relativeFrom="margin">
            <wp14:pctHeight>0</wp14:pctHeight>
          </wp14:sizeRelV>
        </wp:anchor>
      </w:drawing>
    </w:r>
    <w:r w:rsidR="007B0533">
      <w:tab/>
    </w:r>
    <w:r w:rsidR="007B0533">
      <w:tab/>
    </w:r>
    <w:r w:rsidR="007B0533">
      <w:tab/>
    </w:r>
    <w:r w:rsidR="007B0533">
      <w:fldChar w:fldCharType="begin"/>
    </w:r>
    <w:r w:rsidR="007B0533">
      <w:instrText xml:space="preserve"> TIME \@ "d MMMM yyyy" </w:instrText>
    </w:r>
    <w:r w:rsidR="007B0533">
      <w:fldChar w:fldCharType="separate"/>
    </w:r>
    <w:r w:rsidR="007439E6">
      <w:rPr>
        <w:noProof/>
      </w:rPr>
      <w:t>8 september 2025</w:t>
    </w:r>
    <w:r w:rsidR="007B0533">
      <w:fldChar w:fldCharType="end"/>
    </w:r>
    <w:r w:rsidR="007B0533">
      <w:rPr>
        <w:noProof/>
      </w:rPr>
      <w:drawing>
        <wp:anchor distT="0" distB="0" distL="114300" distR="114300" simplePos="0" relativeHeight="251663360" behindDoc="1" locked="0" layoutInCell="1" allowOverlap="1" wp14:anchorId="7104BC68" wp14:editId="5DBCD731">
          <wp:simplePos x="0" y="0"/>
          <wp:positionH relativeFrom="margin">
            <wp:posOffset>2595264</wp:posOffset>
          </wp:positionH>
          <wp:positionV relativeFrom="outsideMargin">
            <wp:posOffset>15960631</wp:posOffset>
          </wp:positionV>
          <wp:extent cx="1440000" cy="1152000"/>
          <wp:effectExtent l="0" t="0" r="8255" b="0"/>
          <wp:wrapTopAndBottom/>
          <wp:docPr id="223562168" name="Bildobjekt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62168" name="Bildobjekt 3">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440000" cy="115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064E8"/>
    <w:multiLevelType w:val="hybridMultilevel"/>
    <w:tmpl w:val="D45C8C30"/>
    <w:lvl w:ilvl="0" w:tplc="A2D655B2">
      <w:start w:val="1"/>
      <w:numFmt w:val="bullet"/>
      <w:lvlText w:val=""/>
      <w:lvlJc w:val="left"/>
      <w:pPr>
        <w:ind w:left="1854" w:hanging="360"/>
      </w:pPr>
      <w:rPr>
        <w:rFonts w:ascii="Wingdings" w:hAnsi="Wingdings" w:hint="default"/>
        <w:color w:val="FFA616"/>
        <w:sz w:val="28"/>
      </w:rPr>
    </w:lvl>
    <w:lvl w:ilvl="1" w:tplc="A2D655B2">
      <w:start w:val="1"/>
      <w:numFmt w:val="bullet"/>
      <w:lvlText w:val=""/>
      <w:lvlJc w:val="left"/>
      <w:pPr>
        <w:ind w:left="2574" w:hanging="360"/>
      </w:pPr>
      <w:rPr>
        <w:rFonts w:ascii="Wingdings" w:hAnsi="Wingdings" w:hint="default"/>
        <w:color w:val="FFA616"/>
        <w:sz w:val="28"/>
      </w:rPr>
    </w:lvl>
    <w:lvl w:ilvl="2" w:tplc="A2D655B2">
      <w:start w:val="1"/>
      <w:numFmt w:val="bullet"/>
      <w:lvlText w:val=""/>
      <w:lvlJc w:val="left"/>
      <w:pPr>
        <w:ind w:left="3294" w:hanging="360"/>
      </w:pPr>
      <w:rPr>
        <w:rFonts w:ascii="Wingdings" w:hAnsi="Wingdings" w:hint="default"/>
        <w:color w:val="FFA616"/>
        <w:sz w:val="28"/>
      </w:rPr>
    </w:lvl>
    <w:lvl w:ilvl="3" w:tplc="A2D655B2">
      <w:start w:val="1"/>
      <w:numFmt w:val="bullet"/>
      <w:lvlText w:val=""/>
      <w:lvlJc w:val="left"/>
      <w:pPr>
        <w:ind w:left="4014" w:hanging="360"/>
      </w:pPr>
      <w:rPr>
        <w:rFonts w:ascii="Wingdings" w:hAnsi="Wingdings" w:hint="default"/>
        <w:color w:val="FFA616"/>
        <w:sz w:val="28"/>
      </w:rPr>
    </w:lvl>
    <w:lvl w:ilvl="4" w:tplc="A2D655B2">
      <w:start w:val="1"/>
      <w:numFmt w:val="bullet"/>
      <w:lvlText w:val=""/>
      <w:lvlJc w:val="left"/>
      <w:pPr>
        <w:ind w:left="4734" w:hanging="360"/>
      </w:pPr>
      <w:rPr>
        <w:rFonts w:ascii="Wingdings" w:hAnsi="Wingdings" w:hint="default"/>
        <w:color w:val="FFA616"/>
        <w:sz w:val="28"/>
      </w:rPr>
    </w:lvl>
    <w:lvl w:ilvl="5" w:tplc="A2D655B2">
      <w:start w:val="1"/>
      <w:numFmt w:val="bullet"/>
      <w:lvlText w:val=""/>
      <w:lvlJc w:val="left"/>
      <w:pPr>
        <w:ind w:left="5454" w:hanging="360"/>
      </w:pPr>
      <w:rPr>
        <w:rFonts w:ascii="Wingdings" w:hAnsi="Wingdings" w:hint="default"/>
        <w:color w:val="FFA616"/>
        <w:sz w:val="28"/>
      </w:rPr>
    </w:lvl>
    <w:lvl w:ilvl="6" w:tplc="A2D655B2">
      <w:start w:val="1"/>
      <w:numFmt w:val="bullet"/>
      <w:lvlText w:val=""/>
      <w:lvlJc w:val="left"/>
      <w:pPr>
        <w:ind w:left="6174" w:hanging="360"/>
      </w:pPr>
      <w:rPr>
        <w:rFonts w:ascii="Wingdings" w:hAnsi="Wingdings" w:hint="default"/>
        <w:color w:val="FFA616"/>
        <w:sz w:val="28"/>
      </w:rPr>
    </w:lvl>
    <w:lvl w:ilvl="7" w:tplc="A2D655B2">
      <w:start w:val="1"/>
      <w:numFmt w:val="bullet"/>
      <w:lvlText w:val=""/>
      <w:lvlJc w:val="left"/>
      <w:pPr>
        <w:ind w:left="6894" w:hanging="360"/>
      </w:pPr>
      <w:rPr>
        <w:rFonts w:ascii="Wingdings" w:hAnsi="Wingdings" w:hint="default"/>
        <w:color w:val="FFA616"/>
        <w:sz w:val="28"/>
      </w:rPr>
    </w:lvl>
    <w:lvl w:ilvl="8" w:tplc="A2D655B2">
      <w:start w:val="1"/>
      <w:numFmt w:val="bullet"/>
      <w:lvlText w:val=""/>
      <w:lvlJc w:val="left"/>
      <w:pPr>
        <w:ind w:left="7614" w:hanging="360"/>
      </w:pPr>
      <w:rPr>
        <w:rFonts w:ascii="Wingdings" w:hAnsi="Wingdings" w:hint="default"/>
        <w:color w:val="FFA616"/>
        <w:sz w:val="28"/>
      </w:rPr>
    </w:lvl>
  </w:abstractNum>
  <w:num w:numId="1" w16cid:durableId="105389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3B"/>
    <w:rsid w:val="00013401"/>
    <w:rsid w:val="0004074E"/>
    <w:rsid w:val="00041399"/>
    <w:rsid w:val="0004788D"/>
    <w:rsid w:val="00093B24"/>
    <w:rsid w:val="000A36E0"/>
    <w:rsid w:val="000B2550"/>
    <w:rsid w:val="000C4B6B"/>
    <w:rsid w:val="000C7738"/>
    <w:rsid w:val="000D5C9A"/>
    <w:rsid w:val="000E38D2"/>
    <w:rsid w:val="000E3D5D"/>
    <w:rsid w:val="000F3118"/>
    <w:rsid w:val="00113F06"/>
    <w:rsid w:val="001229D7"/>
    <w:rsid w:val="0012654C"/>
    <w:rsid w:val="00136177"/>
    <w:rsid w:val="001429A6"/>
    <w:rsid w:val="0016683A"/>
    <w:rsid w:val="001828A2"/>
    <w:rsid w:val="0018431E"/>
    <w:rsid w:val="00184612"/>
    <w:rsid w:val="001B1FAD"/>
    <w:rsid w:val="001B2B4A"/>
    <w:rsid w:val="001C21EC"/>
    <w:rsid w:val="001C3C21"/>
    <w:rsid w:val="001E2199"/>
    <w:rsid w:val="00206C0B"/>
    <w:rsid w:val="00264B8E"/>
    <w:rsid w:val="00286C29"/>
    <w:rsid w:val="00286F95"/>
    <w:rsid w:val="002904C2"/>
    <w:rsid w:val="002A672B"/>
    <w:rsid w:val="002A7371"/>
    <w:rsid w:val="002B03AD"/>
    <w:rsid w:val="002D3C45"/>
    <w:rsid w:val="00303C09"/>
    <w:rsid w:val="0030552F"/>
    <w:rsid w:val="00342574"/>
    <w:rsid w:val="00360EBA"/>
    <w:rsid w:val="003747B6"/>
    <w:rsid w:val="00385C6D"/>
    <w:rsid w:val="00387DAC"/>
    <w:rsid w:val="003D38C3"/>
    <w:rsid w:val="003D6F43"/>
    <w:rsid w:val="00401BB5"/>
    <w:rsid w:val="00407C3B"/>
    <w:rsid w:val="00412A50"/>
    <w:rsid w:val="004322E9"/>
    <w:rsid w:val="004445B7"/>
    <w:rsid w:val="004A02D2"/>
    <w:rsid w:val="004A0AD2"/>
    <w:rsid w:val="004C3BE7"/>
    <w:rsid w:val="004C58D5"/>
    <w:rsid w:val="00515ACB"/>
    <w:rsid w:val="005202BB"/>
    <w:rsid w:val="00523F31"/>
    <w:rsid w:val="00536E49"/>
    <w:rsid w:val="0057046D"/>
    <w:rsid w:val="00584251"/>
    <w:rsid w:val="00597EA9"/>
    <w:rsid w:val="005C1BF5"/>
    <w:rsid w:val="005E0E9D"/>
    <w:rsid w:val="00622642"/>
    <w:rsid w:val="00656B3E"/>
    <w:rsid w:val="00664A3D"/>
    <w:rsid w:val="006667D9"/>
    <w:rsid w:val="006707ED"/>
    <w:rsid w:val="006714CF"/>
    <w:rsid w:val="00672270"/>
    <w:rsid w:val="00691079"/>
    <w:rsid w:val="00691743"/>
    <w:rsid w:val="00696BAC"/>
    <w:rsid w:val="00697E1A"/>
    <w:rsid w:val="006A09E4"/>
    <w:rsid w:val="006D02D9"/>
    <w:rsid w:val="00704915"/>
    <w:rsid w:val="00713EF8"/>
    <w:rsid w:val="00723FC8"/>
    <w:rsid w:val="007439E6"/>
    <w:rsid w:val="007A1292"/>
    <w:rsid w:val="007B0533"/>
    <w:rsid w:val="007E04C6"/>
    <w:rsid w:val="007E4E5A"/>
    <w:rsid w:val="007F1B20"/>
    <w:rsid w:val="007F2411"/>
    <w:rsid w:val="00801D26"/>
    <w:rsid w:val="00817AB3"/>
    <w:rsid w:val="008234CF"/>
    <w:rsid w:val="0082558B"/>
    <w:rsid w:val="008307A6"/>
    <w:rsid w:val="00834ECA"/>
    <w:rsid w:val="00836A0A"/>
    <w:rsid w:val="008516DC"/>
    <w:rsid w:val="00873573"/>
    <w:rsid w:val="008C7C9D"/>
    <w:rsid w:val="008D210E"/>
    <w:rsid w:val="008E10EF"/>
    <w:rsid w:val="008E4CC0"/>
    <w:rsid w:val="0090501B"/>
    <w:rsid w:val="00911F4B"/>
    <w:rsid w:val="009263E6"/>
    <w:rsid w:val="00951096"/>
    <w:rsid w:val="0096645A"/>
    <w:rsid w:val="00970B2F"/>
    <w:rsid w:val="009775D0"/>
    <w:rsid w:val="00991F19"/>
    <w:rsid w:val="009A6116"/>
    <w:rsid w:val="009C2298"/>
    <w:rsid w:val="009C761F"/>
    <w:rsid w:val="009D0197"/>
    <w:rsid w:val="009E007A"/>
    <w:rsid w:val="009E3CD9"/>
    <w:rsid w:val="009F1066"/>
    <w:rsid w:val="00A4709D"/>
    <w:rsid w:val="00A526B6"/>
    <w:rsid w:val="00A620F2"/>
    <w:rsid w:val="00A760C0"/>
    <w:rsid w:val="00A969B8"/>
    <w:rsid w:val="00AB2F1C"/>
    <w:rsid w:val="00AB75E3"/>
    <w:rsid w:val="00AC3236"/>
    <w:rsid w:val="00AF4137"/>
    <w:rsid w:val="00B07A84"/>
    <w:rsid w:val="00B22660"/>
    <w:rsid w:val="00B370B4"/>
    <w:rsid w:val="00B43B1A"/>
    <w:rsid w:val="00B4787A"/>
    <w:rsid w:val="00B5329B"/>
    <w:rsid w:val="00B7180B"/>
    <w:rsid w:val="00B748AF"/>
    <w:rsid w:val="00BA45CC"/>
    <w:rsid w:val="00BB0A5E"/>
    <w:rsid w:val="00BC1732"/>
    <w:rsid w:val="00BF361A"/>
    <w:rsid w:val="00C02269"/>
    <w:rsid w:val="00C1109F"/>
    <w:rsid w:val="00C27C79"/>
    <w:rsid w:val="00C345E5"/>
    <w:rsid w:val="00C46695"/>
    <w:rsid w:val="00C636E3"/>
    <w:rsid w:val="00C716EF"/>
    <w:rsid w:val="00C76FF1"/>
    <w:rsid w:val="00CA3469"/>
    <w:rsid w:val="00CB5375"/>
    <w:rsid w:val="00CC6445"/>
    <w:rsid w:val="00CD12F7"/>
    <w:rsid w:val="00CD7948"/>
    <w:rsid w:val="00D0059F"/>
    <w:rsid w:val="00D175D8"/>
    <w:rsid w:val="00D178DE"/>
    <w:rsid w:val="00D31771"/>
    <w:rsid w:val="00D543C3"/>
    <w:rsid w:val="00D6362C"/>
    <w:rsid w:val="00D64A49"/>
    <w:rsid w:val="00D70712"/>
    <w:rsid w:val="00D74C18"/>
    <w:rsid w:val="00D974EE"/>
    <w:rsid w:val="00DA1C6F"/>
    <w:rsid w:val="00DB2663"/>
    <w:rsid w:val="00DC185C"/>
    <w:rsid w:val="00DD6EF9"/>
    <w:rsid w:val="00DF2FEC"/>
    <w:rsid w:val="00E06AD0"/>
    <w:rsid w:val="00E34DEF"/>
    <w:rsid w:val="00E4007B"/>
    <w:rsid w:val="00E403D8"/>
    <w:rsid w:val="00E412DA"/>
    <w:rsid w:val="00E47A7E"/>
    <w:rsid w:val="00E74B91"/>
    <w:rsid w:val="00E85F83"/>
    <w:rsid w:val="00E93E8F"/>
    <w:rsid w:val="00EE0F8F"/>
    <w:rsid w:val="00EF4C57"/>
    <w:rsid w:val="00EF7454"/>
    <w:rsid w:val="00F2130C"/>
    <w:rsid w:val="00F22352"/>
    <w:rsid w:val="00F31BA8"/>
    <w:rsid w:val="00F32053"/>
    <w:rsid w:val="00F614F1"/>
    <w:rsid w:val="00F665D3"/>
    <w:rsid w:val="00F906D8"/>
    <w:rsid w:val="0AEDB5DF"/>
    <w:rsid w:val="12C29678"/>
    <w:rsid w:val="22F01199"/>
    <w:rsid w:val="76405B2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17025"/>
  <w15:chartTrackingRefBased/>
  <w15:docId w15:val="{5E0800C4-2818-46A7-9475-80DC37CC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4" w:unhideWhenUsed="1" w:qFormat="1"/>
    <w:lsdException w:name="heading 4" w:semiHidden="1" w:uiPriority="4"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rödtext"/>
    <w:qFormat/>
    <w:rsid w:val="00691079"/>
    <w:pPr>
      <w:ind w:left="1134" w:right="1134"/>
    </w:pPr>
    <w:rPr>
      <w:rFonts w:ascii="Arial" w:hAnsi="Arial"/>
      <w:sz w:val="24"/>
    </w:rPr>
  </w:style>
  <w:style w:type="paragraph" w:styleId="Rubrik1">
    <w:name w:val="heading 1"/>
    <w:basedOn w:val="Normal"/>
    <w:next w:val="Normal"/>
    <w:link w:val="Rubrik1Char"/>
    <w:autoRedefine/>
    <w:uiPriority w:val="2"/>
    <w:qFormat/>
    <w:rsid w:val="00B7180B"/>
    <w:pPr>
      <w:keepNext/>
      <w:keepLines/>
      <w:spacing w:before="720" w:after="240"/>
      <w:outlineLvl w:val="0"/>
    </w:pPr>
    <w:rPr>
      <w:rFonts w:eastAsiaTheme="majorEastAsia" w:cstheme="majorBidi"/>
      <w:b/>
      <w:sz w:val="40"/>
      <w:szCs w:val="40"/>
    </w:rPr>
  </w:style>
  <w:style w:type="paragraph" w:styleId="Rubrik2">
    <w:name w:val="heading 2"/>
    <w:basedOn w:val="Rubrik1"/>
    <w:next w:val="Rubrik1"/>
    <w:link w:val="Rubrik2Char"/>
    <w:autoRedefine/>
    <w:uiPriority w:val="3"/>
    <w:unhideWhenUsed/>
    <w:qFormat/>
    <w:rsid w:val="00C345E5"/>
    <w:pPr>
      <w:spacing w:before="520"/>
      <w:outlineLvl w:val="1"/>
    </w:pPr>
    <w:rPr>
      <w:b w:val="0"/>
      <w:bCs/>
      <w:sz w:val="24"/>
      <w:szCs w:val="24"/>
    </w:rPr>
  </w:style>
  <w:style w:type="paragraph" w:styleId="Rubrik3">
    <w:name w:val="heading 3"/>
    <w:basedOn w:val="Rubrik2"/>
    <w:next w:val="Normal"/>
    <w:link w:val="Rubrik3Char"/>
    <w:uiPriority w:val="4"/>
    <w:unhideWhenUsed/>
    <w:qFormat/>
    <w:rsid w:val="002D3C45"/>
    <w:pPr>
      <w:spacing w:before="280"/>
      <w:outlineLvl w:val="2"/>
    </w:pPr>
    <w:rPr>
      <w:sz w:val="32"/>
    </w:rPr>
  </w:style>
  <w:style w:type="paragraph" w:styleId="Rubrik4">
    <w:name w:val="heading 4"/>
    <w:basedOn w:val="Normal"/>
    <w:next w:val="Normal"/>
    <w:link w:val="Rubrik4Char"/>
    <w:autoRedefine/>
    <w:uiPriority w:val="4"/>
    <w:unhideWhenUsed/>
    <w:qFormat/>
    <w:rsid w:val="002D3C45"/>
    <w:pPr>
      <w:keepNext/>
      <w:keepLines/>
      <w:spacing w:before="400" w:after="240"/>
      <w:outlineLvl w:val="3"/>
    </w:pPr>
    <w:rPr>
      <w:rFonts w:eastAsiaTheme="majorEastAsia" w:cstheme="majorBidi"/>
      <w:b/>
      <w:iCs/>
    </w:rPr>
  </w:style>
  <w:style w:type="paragraph" w:styleId="Rubrik5">
    <w:name w:val="heading 5"/>
    <w:basedOn w:val="Normal"/>
    <w:next w:val="Normal"/>
    <w:link w:val="Rubrik5Char"/>
    <w:uiPriority w:val="9"/>
    <w:unhideWhenUsed/>
    <w:rsid w:val="002D3C45"/>
    <w:pPr>
      <w:keepNext/>
      <w:keepLines/>
      <w:spacing w:before="40" w:after="0"/>
      <w:outlineLvl w:val="4"/>
    </w:pPr>
    <w:rPr>
      <w:rFonts w:asciiTheme="majorHAnsi" w:eastAsiaTheme="majorEastAsia" w:hAnsiTheme="majorHAnsi" w:cstheme="majorBidi"/>
      <w:color w:val="1A486D" w:themeColor="accent1" w:themeShade="BF"/>
    </w:rPr>
  </w:style>
  <w:style w:type="paragraph" w:styleId="Rubrik6">
    <w:name w:val="heading 6"/>
    <w:basedOn w:val="Normal"/>
    <w:next w:val="Normal"/>
    <w:link w:val="Rubrik6Char"/>
    <w:uiPriority w:val="9"/>
    <w:unhideWhenUsed/>
    <w:rsid w:val="002D3C45"/>
    <w:pPr>
      <w:keepNext/>
      <w:keepLines/>
      <w:spacing w:before="40" w:after="0"/>
      <w:outlineLvl w:val="5"/>
    </w:pPr>
    <w:rPr>
      <w:rFonts w:asciiTheme="majorHAnsi" w:eastAsiaTheme="majorEastAsia" w:hAnsiTheme="majorHAnsi" w:cstheme="majorBidi"/>
      <w:color w:val="113048" w:themeColor="accent1" w:themeShade="7F"/>
    </w:rPr>
  </w:style>
  <w:style w:type="paragraph" w:styleId="Rubrik7">
    <w:name w:val="heading 7"/>
    <w:basedOn w:val="Normal"/>
    <w:next w:val="Normal"/>
    <w:link w:val="Rubrik7Char"/>
    <w:uiPriority w:val="9"/>
    <w:unhideWhenUsed/>
    <w:rsid w:val="002D3C45"/>
    <w:pPr>
      <w:keepNext/>
      <w:keepLines/>
      <w:spacing w:before="40" w:after="0"/>
      <w:outlineLvl w:val="6"/>
    </w:pPr>
    <w:rPr>
      <w:rFonts w:asciiTheme="majorHAnsi" w:eastAsiaTheme="majorEastAsia" w:hAnsiTheme="majorHAnsi" w:cstheme="majorBidi"/>
      <w:i/>
      <w:iCs/>
      <w:color w:val="113048" w:themeColor="accent1" w:themeShade="7F"/>
    </w:rPr>
  </w:style>
  <w:style w:type="paragraph" w:styleId="Rubrik8">
    <w:name w:val="heading 8"/>
    <w:basedOn w:val="Normal"/>
    <w:next w:val="Normal"/>
    <w:link w:val="Rubrik8Char"/>
    <w:uiPriority w:val="9"/>
    <w:unhideWhenUsed/>
    <w:rsid w:val="002D3C4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2D3C4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D3C45"/>
    <w:rPr>
      <w:rFonts w:ascii="Arial" w:hAnsi="Arial"/>
      <w:sz w:val="24"/>
    </w:rPr>
  </w:style>
  <w:style w:type="paragraph" w:styleId="Sidfot">
    <w:name w:val="footer"/>
    <w:basedOn w:val="Normal"/>
    <w:link w:val="SidfotChar"/>
    <w:uiPriority w:val="99"/>
    <w:unhideWhenUsed/>
    <w:rsid w:val="002D3C4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D3C45"/>
    <w:rPr>
      <w:rFonts w:ascii="Arial" w:hAnsi="Arial"/>
      <w:sz w:val="24"/>
    </w:rPr>
  </w:style>
  <w:style w:type="paragraph" w:styleId="Ingetavstnd">
    <w:name w:val="No Spacing"/>
    <w:uiPriority w:val="1"/>
    <w:rsid w:val="002D3C45"/>
    <w:pPr>
      <w:spacing w:after="0" w:line="240" w:lineRule="auto"/>
      <w:ind w:left="1304"/>
    </w:pPr>
    <w:rPr>
      <w:rFonts w:ascii="Arial" w:hAnsi="Arial"/>
      <w:lang w:val="en-GB"/>
    </w:rPr>
  </w:style>
  <w:style w:type="character" w:customStyle="1" w:styleId="Rubrik1Char">
    <w:name w:val="Rubrik 1 Char"/>
    <w:basedOn w:val="Standardstycketeckensnitt"/>
    <w:link w:val="Rubrik1"/>
    <w:uiPriority w:val="2"/>
    <w:rsid w:val="00B7180B"/>
    <w:rPr>
      <w:rFonts w:ascii="Arial" w:eastAsiaTheme="majorEastAsia" w:hAnsi="Arial" w:cstheme="majorBidi"/>
      <w:b/>
      <w:sz w:val="40"/>
      <w:szCs w:val="40"/>
    </w:rPr>
  </w:style>
  <w:style w:type="character" w:customStyle="1" w:styleId="Rubrik2Char">
    <w:name w:val="Rubrik 2 Char"/>
    <w:basedOn w:val="Standardstycketeckensnitt"/>
    <w:link w:val="Rubrik2"/>
    <w:uiPriority w:val="3"/>
    <w:rsid w:val="00C345E5"/>
    <w:rPr>
      <w:rFonts w:ascii="Arial" w:eastAsiaTheme="majorEastAsia" w:hAnsi="Arial" w:cstheme="majorBidi"/>
      <w:bCs/>
      <w:sz w:val="24"/>
      <w:szCs w:val="24"/>
    </w:rPr>
  </w:style>
  <w:style w:type="character" w:customStyle="1" w:styleId="Rubrik3Char">
    <w:name w:val="Rubrik 3 Char"/>
    <w:basedOn w:val="Standardstycketeckensnitt"/>
    <w:link w:val="Rubrik3"/>
    <w:uiPriority w:val="4"/>
    <w:rsid w:val="002D3C45"/>
    <w:rPr>
      <w:rFonts w:ascii="Arial" w:eastAsiaTheme="majorEastAsia" w:hAnsi="Arial" w:cstheme="majorBidi"/>
      <w:b/>
      <w:sz w:val="32"/>
      <w:szCs w:val="24"/>
    </w:rPr>
  </w:style>
  <w:style w:type="character" w:customStyle="1" w:styleId="Rubrik4Char">
    <w:name w:val="Rubrik 4 Char"/>
    <w:basedOn w:val="Standardstycketeckensnitt"/>
    <w:link w:val="Rubrik4"/>
    <w:uiPriority w:val="4"/>
    <w:rsid w:val="002D3C45"/>
    <w:rPr>
      <w:rFonts w:ascii="Arial" w:eastAsiaTheme="majorEastAsia" w:hAnsi="Arial" w:cstheme="majorBidi"/>
      <w:b/>
      <w:iCs/>
      <w:sz w:val="24"/>
    </w:rPr>
  </w:style>
  <w:style w:type="paragraph" w:customStyle="1" w:styleId="Dokumentrubrik">
    <w:name w:val="Dokumentrubrik"/>
    <w:basedOn w:val="Rubrik1"/>
    <w:link w:val="DokumentrubrikChar"/>
    <w:uiPriority w:val="1"/>
    <w:qFormat/>
    <w:rsid w:val="002D3C45"/>
    <w:rPr>
      <w:sz w:val="72"/>
    </w:rPr>
  </w:style>
  <w:style w:type="character" w:customStyle="1" w:styleId="DokumentrubrikChar">
    <w:name w:val="Dokumentrubrik Char"/>
    <w:basedOn w:val="Rubrik1Char"/>
    <w:link w:val="Dokumentrubrik"/>
    <w:uiPriority w:val="1"/>
    <w:rsid w:val="002D3C45"/>
    <w:rPr>
      <w:rFonts w:ascii="Arial" w:eastAsiaTheme="majorEastAsia" w:hAnsi="Arial" w:cstheme="majorBidi"/>
      <w:b/>
      <w:sz w:val="72"/>
      <w:szCs w:val="32"/>
    </w:rPr>
  </w:style>
  <w:style w:type="paragraph" w:styleId="Beskrivning">
    <w:name w:val="caption"/>
    <w:aliases w:val="Bildtext"/>
    <w:basedOn w:val="Normal"/>
    <w:next w:val="Normal"/>
    <w:link w:val="BeskrivningChar"/>
    <w:uiPriority w:val="9"/>
    <w:unhideWhenUsed/>
    <w:qFormat/>
    <w:rsid w:val="002D3C45"/>
    <w:pPr>
      <w:spacing w:after="200" w:line="240" w:lineRule="auto"/>
    </w:pPr>
    <w:rPr>
      <w:iCs/>
      <w:sz w:val="18"/>
      <w:szCs w:val="18"/>
    </w:rPr>
  </w:style>
  <w:style w:type="paragraph" w:customStyle="1" w:styleId="Sidhuvud-datum">
    <w:name w:val="Sidhuvud - datum"/>
    <w:basedOn w:val="Sidhuvud"/>
    <w:link w:val="Sidhuvud-datumChar"/>
    <w:uiPriority w:val="9"/>
    <w:qFormat/>
    <w:rsid w:val="002D3C45"/>
    <w:pPr>
      <w:tabs>
        <w:tab w:val="clear" w:pos="9072"/>
        <w:tab w:val="left" w:pos="1419"/>
        <w:tab w:val="right" w:pos="9332"/>
      </w:tabs>
      <w:ind w:left="0" w:right="0"/>
      <w:jc w:val="right"/>
    </w:pPr>
    <w:rPr>
      <w:rFonts w:cs="Arial"/>
      <w:sz w:val="18"/>
      <w:szCs w:val="20"/>
    </w:rPr>
  </w:style>
  <w:style w:type="character" w:customStyle="1" w:styleId="Sidhuvud-datumChar">
    <w:name w:val="Sidhuvud - datum Char"/>
    <w:basedOn w:val="SidhuvudChar"/>
    <w:link w:val="Sidhuvud-datum"/>
    <w:uiPriority w:val="9"/>
    <w:rsid w:val="002D3C45"/>
    <w:rPr>
      <w:rFonts w:ascii="Arial" w:hAnsi="Arial" w:cs="Arial"/>
      <w:sz w:val="18"/>
      <w:szCs w:val="20"/>
    </w:rPr>
  </w:style>
  <w:style w:type="paragraph" w:customStyle="1" w:styleId="Sidfot-kontorenhet">
    <w:name w:val="Sidfot - kontor/enhet"/>
    <w:basedOn w:val="Sidfot"/>
    <w:link w:val="Sidfot-kontorenhetChar"/>
    <w:uiPriority w:val="9"/>
    <w:qFormat/>
    <w:rsid w:val="002D3C45"/>
    <w:pPr>
      <w:ind w:left="113"/>
    </w:pPr>
    <w:rPr>
      <w:rFonts w:cs="Arial"/>
      <w:sz w:val="20"/>
      <w:szCs w:val="20"/>
    </w:rPr>
  </w:style>
  <w:style w:type="character" w:customStyle="1" w:styleId="Sidfot-kontorenhetChar">
    <w:name w:val="Sidfot - kontor/enhet Char"/>
    <w:basedOn w:val="SidfotChar"/>
    <w:link w:val="Sidfot-kontorenhet"/>
    <w:uiPriority w:val="9"/>
    <w:rsid w:val="002D3C45"/>
    <w:rPr>
      <w:rFonts w:ascii="Arial" w:hAnsi="Arial" w:cs="Arial"/>
      <w:sz w:val="20"/>
      <w:szCs w:val="20"/>
    </w:rPr>
  </w:style>
  <w:style w:type="paragraph" w:styleId="Fotnotstext">
    <w:name w:val="footnote text"/>
    <w:basedOn w:val="Normal"/>
    <w:link w:val="FotnotstextChar"/>
    <w:uiPriority w:val="99"/>
    <w:semiHidden/>
    <w:unhideWhenUsed/>
    <w:rsid w:val="00385C6D"/>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385C6D"/>
    <w:rPr>
      <w:rFonts w:ascii="Arial" w:hAnsi="Arial"/>
      <w:sz w:val="20"/>
      <w:szCs w:val="20"/>
    </w:rPr>
  </w:style>
  <w:style w:type="character" w:styleId="Fotnotsreferens">
    <w:name w:val="footnote reference"/>
    <w:basedOn w:val="Standardstycketeckensnitt"/>
    <w:uiPriority w:val="99"/>
    <w:semiHidden/>
    <w:unhideWhenUsed/>
    <w:rsid w:val="00385C6D"/>
    <w:rPr>
      <w:vertAlign w:val="superscript"/>
    </w:rPr>
  </w:style>
  <w:style w:type="paragraph" w:styleId="Liststycke">
    <w:name w:val="List Paragraph"/>
    <w:basedOn w:val="Normal"/>
    <w:uiPriority w:val="34"/>
    <w:rsid w:val="002D3C45"/>
    <w:pPr>
      <w:ind w:left="720"/>
      <w:contextualSpacing/>
    </w:pPr>
  </w:style>
  <w:style w:type="character" w:styleId="Hyperlnk">
    <w:name w:val="Hyperlink"/>
    <w:basedOn w:val="Standardstycketeckensnitt"/>
    <w:uiPriority w:val="99"/>
    <w:unhideWhenUsed/>
    <w:rsid w:val="002D3C45"/>
    <w:rPr>
      <w:color w:val="007DBA" w:themeColor="hyperlink"/>
      <w:u w:val="single"/>
    </w:rPr>
  </w:style>
  <w:style w:type="character" w:styleId="Olstomnmnande">
    <w:name w:val="Unresolved Mention"/>
    <w:basedOn w:val="Standardstycketeckensnitt"/>
    <w:uiPriority w:val="99"/>
    <w:semiHidden/>
    <w:unhideWhenUsed/>
    <w:rsid w:val="00951096"/>
    <w:rPr>
      <w:color w:val="605E5C"/>
      <w:shd w:val="clear" w:color="auto" w:fill="E1DFDD"/>
    </w:rPr>
  </w:style>
  <w:style w:type="paragraph" w:customStyle="1" w:styleId="Dokumenttyp">
    <w:name w:val="Dokumenttyp"/>
    <w:basedOn w:val="Dokumentrubrik"/>
    <w:link w:val="DokumenttypChar"/>
    <w:rsid w:val="002D3C45"/>
    <w:pPr>
      <w:spacing w:after="0"/>
    </w:pPr>
    <w:rPr>
      <w:b w:val="0"/>
      <w:bCs/>
      <w:sz w:val="36"/>
      <w:szCs w:val="16"/>
    </w:rPr>
  </w:style>
  <w:style w:type="character" w:customStyle="1" w:styleId="DokumenttypChar">
    <w:name w:val="Dokumenttyp Char"/>
    <w:basedOn w:val="DokumentrubrikChar"/>
    <w:link w:val="Dokumenttyp"/>
    <w:rsid w:val="002D3C45"/>
    <w:rPr>
      <w:rFonts w:ascii="Arial" w:eastAsiaTheme="majorEastAsia" w:hAnsi="Arial" w:cstheme="majorBidi"/>
      <w:b w:val="0"/>
      <w:bCs/>
      <w:sz w:val="36"/>
      <w:szCs w:val="16"/>
    </w:rPr>
  </w:style>
  <w:style w:type="paragraph" w:customStyle="1" w:styleId="Slutsida">
    <w:name w:val="Slutsida"/>
    <w:aliases w:val="avsändare"/>
    <w:basedOn w:val="Beskrivning"/>
    <w:link w:val="SlutsidaChar"/>
    <w:rsid w:val="002D3C45"/>
    <w:pPr>
      <w:spacing w:before="120" w:after="320"/>
    </w:pPr>
    <w:rPr>
      <w:color w:val="404040" w:themeColor="text1" w:themeTint="BF"/>
      <w:sz w:val="20"/>
    </w:rPr>
  </w:style>
  <w:style w:type="character" w:customStyle="1" w:styleId="BeskrivningChar">
    <w:name w:val="Beskrivning Char"/>
    <w:aliases w:val="Bildtext Char"/>
    <w:basedOn w:val="Standardstycketeckensnitt"/>
    <w:link w:val="Beskrivning"/>
    <w:uiPriority w:val="9"/>
    <w:rsid w:val="002D3C45"/>
    <w:rPr>
      <w:rFonts w:ascii="Arial" w:hAnsi="Arial"/>
      <w:iCs/>
      <w:sz w:val="18"/>
      <w:szCs w:val="18"/>
    </w:rPr>
  </w:style>
  <w:style w:type="character" w:customStyle="1" w:styleId="SlutsidaChar">
    <w:name w:val="Slutsida Char"/>
    <w:aliases w:val="avsändare Char"/>
    <w:basedOn w:val="BeskrivningChar"/>
    <w:link w:val="Slutsida"/>
    <w:rsid w:val="002D3C45"/>
    <w:rPr>
      <w:rFonts w:ascii="Arial" w:hAnsi="Arial"/>
      <w:iCs/>
      <w:color w:val="404040" w:themeColor="text1" w:themeTint="BF"/>
      <w:sz w:val="20"/>
      <w:szCs w:val="18"/>
    </w:rPr>
  </w:style>
  <w:style w:type="paragraph" w:customStyle="1" w:styleId="Slutsida-avsndare">
    <w:name w:val="Slutsida - avsändare"/>
    <w:basedOn w:val="Normal"/>
    <w:link w:val="Slutsida-avsndareChar"/>
    <w:uiPriority w:val="7"/>
    <w:qFormat/>
    <w:rsid w:val="002D3C45"/>
    <w:pPr>
      <w:ind w:left="567" w:right="567"/>
    </w:pPr>
    <w:rPr>
      <w:bCs/>
    </w:rPr>
  </w:style>
  <w:style w:type="character" w:customStyle="1" w:styleId="Slutsida-avsndareChar">
    <w:name w:val="Slutsida - avsändare Char"/>
    <w:basedOn w:val="Standardstycketeckensnitt"/>
    <w:link w:val="Slutsida-avsndare"/>
    <w:uiPriority w:val="7"/>
    <w:rsid w:val="002D3C45"/>
    <w:rPr>
      <w:rFonts w:ascii="Arial" w:hAnsi="Arial"/>
      <w:bCs/>
      <w:sz w:val="24"/>
    </w:rPr>
  </w:style>
  <w:style w:type="paragraph" w:customStyle="1" w:styleId="Ingress">
    <w:name w:val="Ingress"/>
    <w:basedOn w:val="Normal"/>
    <w:link w:val="IngressChar"/>
    <w:autoRedefine/>
    <w:uiPriority w:val="5"/>
    <w:qFormat/>
    <w:rsid w:val="002D3C45"/>
    <w:rPr>
      <w:sz w:val="28"/>
    </w:rPr>
  </w:style>
  <w:style w:type="character" w:customStyle="1" w:styleId="IngressChar">
    <w:name w:val="Ingress Char"/>
    <w:basedOn w:val="Standardstycketeckensnitt"/>
    <w:link w:val="Ingress"/>
    <w:uiPriority w:val="5"/>
    <w:rsid w:val="002D3C45"/>
    <w:rPr>
      <w:rFonts w:ascii="Arial" w:hAnsi="Arial"/>
      <w:sz w:val="28"/>
    </w:rPr>
  </w:style>
  <w:style w:type="character" w:customStyle="1" w:styleId="Rubrik5Char">
    <w:name w:val="Rubrik 5 Char"/>
    <w:basedOn w:val="Standardstycketeckensnitt"/>
    <w:link w:val="Rubrik5"/>
    <w:uiPriority w:val="9"/>
    <w:rsid w:val="002D3C45"/>
    <w:rPr>
      <w:rFonts w:asciiTheme="majorHAnsi" w:eastAsiaTheme="majorEastAsia" w:hAnsiTheme="majorHAnsi" w:cstheme="majorBidi"/>
      <w:color w:val="1A486D" w:themeColor="accent1" w:themeShade="BF"/>
      <w:sz w:val="24"/>
    </w:rPr>
  </w:style>
  <w:style w:type="character" w:customStyle="1" w:styleId="Rubrik6Char">
    <w:name w:val="Rubrik 6 Char"/>
    <w:basedOn w:val="Standardstycketeckensnitt"/>
    <w:link w:val="Rubrik6"/>
    <w:uiPriority w:val="9"/>
    <w:rsid w:val="002D3C45"/>
    <w:rPr>
      <w:rFonts w:asciiTheme="majorHAnsi" w:eastAsiaTheme="majorEastAsia" w:hAnsiTheme="majorHAnsi" w:cstheme="majorBidi"/>
      <w:color w:val="113048" w:themeColor="accent1" w:themeShade="7F"/>
      <w:sz w:val="24"/>
    </w:rPr>
  </w:style>
  <w:style w:type="character" w:customStyle="1" w:styleId="Rubrik7Char">
    <w:name w:val="Rubrik 7 Char"/>
    <w:basedOn w:val="Standardstycketeckensnitt"/>
    <w:link w:val="Rubrik7"/>
    <w:uiPriority w:val="9"/>
    <w:rsid w:val="002D3C45"/>
    <w:rPr>
      <w:rFonts w:asciiTheme="majorHAnsi" w:eastAsiaTheme="majorEastAsia" w:hAnsiTheme="majorHAnsi" w:cstheme="majorBidi"/>
      <w:i/>
      <w:iCs/>
      <w:color w:val="113048" w:themeColor="accent1" w:themeShade="7F"/>
      <w:sz w:val="24"/>
    </w:rPr>
  </w:style>
  <w:style w:type="character" w:customStyle="1" w:styleId="Rubrik8Char">
    <w:name w:val="Rubrik 8 Char"/>
    <w:basedOn w:val="Standardstycketeckensnitt"/>
    <w:link w:val="Rubrik8"/>
    <w:uiPriority w:val="9"/>
    <w:rsid w:val="002D3C45"/>
    <w:rPr>
      <w:rFonts w:asciiTheme="majorHAnsi" w:eastAsiaTheme="majorEastAsia" w:hAnsiTheme="majorHAnsi" w:cstheme="majorBidi"/>
      <w:color w:val="272727" w:themeColor="text1" w:themeTint="D8"/>
      <w:sz w:val="21"/>
      <w:szCs w:val="21"/>
    </w:rPr>
  </w:style>
  <w:style w:type="table" w:styleId="Oformateradtabell1">
    <w:name w:val="Plain Table 1"/>
    <w:basedOn w:val="Normaltabell"/>
    <w:uiPriority w:val="41"/>
    <w:rsid w:val="00AB75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yperlink" Target="mailto:kontakt@norrkoping.se" TargetMode="External" />
  <Relationship Id="rId18" Type="http://schemas.openxmlformats.org/officeDocument/2006/relationships/fontTable" Target="fontTable.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image" Target="media/image2.jpeg" />
  <Relationship Id="rId17" Type="http://schemas.openxmlformats.org/officeDocument/2006/relationships/footer" Target="footer2.xml" />
  <Relationship Id="rId2" Type="http://schemas.openxmlformats.org/officeDocument/2006/relationships/customXml" Target="../customXml/item2.xml" />
  <Relationship Id="rId16" Type="http://schemas.openxmlformats.org/officeDocument/2006/relationships/header" Target="header2.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image" Target="media/image1.jpeg" />
  <Relationship Id="rId5" Type="http://schemas.openxmlformats.org/officeDocument/2006/relationships/numbering" Target="numbering.xml" />
  <Relationship Id="rId15" Type="http://schemas.openxmlformats.org/officeDocument/2006/relationships/footer" Target="footer1.xml" />
  <Relationship Id="rId10" Type="http://schemas.openxmlformats.org/officeDocument/2006/relationships/endnotes" Target="endnotes.xml" />
  <Relationship Id="rId19" Type="http://schemas.openxmlformats.org/officeDocument/2006/relationships/theme" Target="theme/theme1.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header" Target="header1.xml" />
</Relationships>
</file>

<file path=word/_rels/footer2.xml.rels>&#65279;<?xml version="1.0" encoding="UTF-8" standalone="yes"?>
<Relationships xmlns="http://schemas.openxmlformats.org/package/2006/relationships">
  <Relationship Id="rId1" Type="http://schemas.openxmlformats.org/officeDocument/2006/relationships/image" Target="media/image5.png" />
</Relationships>
</file>

<file path=word/_rels/header1.xml.rels>&#65279;<?xml version="1.0" encoding="UTF-8" standalone="yes"?>
<Relationships xmlns="http://schemas.openxmlformats.org/package/2006/relationships">
  <Relationship Id="rId1" Type="http://schemas.openxmlformats.org/officeDocument/2006/relationships/image" Target="media/image3.jpg" />
</Relationships>
</file>

<file path=word/_rels/header2.xml.rels>&#65279;<?xml version="1.0" encoding="UTF-8" standalone="yes"?>
<Relationships xmlns="http://schemas.openxmlformats.org/package/2006/relationships">
  <Relationship Id="rId2" Type="http://schemas.openxmlformats.org/officeDocument/2006/relationships/image" Target="media/image3.jpg" />
  <Relationship Id="rId1" Type="http://schemas.openxmlformats.org/officeDocument/2006/relationships/image" Target="media/image4.png" />
</Relationships>
</file>

<file path=word/_rels/settings.xml.rels><?xml version="1.0" encoding="UTF-8" standalone="yes"?>
<Relationships xmlns="http://schemas.openxmlformats.org/package/2006/relationships"><Relationship Id="rId1" Type="http://schemas.openxmlformats.org/officeDocument/2006/relationships/attachedTemplate" Target="https://norrkoping.sharepoint.com/sites/Assets/Templates/Norrk&#246;pings%20kommun/norrkopings-kommun-grundmall.dotx" TargetMode="External"/></Relationships>
</file>

<file path=word/theme/theme1.xml><?xml version="1.0" encoding="utf-8"?>
<a:theme xmlns:a="http://schemas.openxmlformats.org/drawingml/2006/main" name="Office-tema">
  <a:themeElements>
    <a:clrScheme name="Norrköpings kommun">
      <a:dk1>
        <a:sysClr val="windowText" lastClr="000000"/>
      </a:dk1>
      <a:lt1>
        <a:sysClr val="window" lastClr="FFFFFF"/>
      </a:lt1>
      <a:dk2>
        <a:srgbClr val="44546A"/>
      </a:dk2>
      <a:lt2>
        <a:srgbClr val="E7E6E6"/>
      </a:lt2>
      <a:accent1>
        <a:srgbClr val="236192"/>
      </a:accent1>
      <a:accent2>
        <a:srgbClr val="FF6309"/>
      </a:accent2>
      <a:accent3>
        <a:srgbClr val="999999"/>
      </a:accent3>
      <a:accent4>
        <a:srgbClr val="FFA616"/>
      </a:accent4>
      <a:accent5>
        <a:srgbClr val="00AFD7"/>
      </a:accent5>
      <a:accent6>
        <a:srgbClr val="4C8C2B"/>
      </a:accent6>
      <a:hlink>
        <a:srgbClr val="007DBA"/>
      </a:hlink>
      <a:folHlink>
        <a:srgbClr val="AF168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48B2809DC25614E8CA5D4A21A1338B2" ma:contentTypeVersion="6" ma:contentTypeDescription="Skapa ett nytt dokument." ma:contentTypeScope="" ma:versionID="b12e200a9db1b3486ad00e255696afb4">
  <xsd:schema xmlns:xsd="http://www.w3.org/2001/XMLSchema" xmlns:xs="http://www.w3.org/2001/XMLSchema" xmlns:p="http://schemas.microsoft.com/office/2006/metadata/properties" xmlns:ns2="85a3b351-c673-4fc1-90d2-b6e144b224ab" xmlns:ns3="72081368-9b70-4de0-a514-e0f19fe69ccd" targetNamespace="http://schemas.microsoft.com/office/2006/metadata/properties" ma:root="true" ma:fieldsID="4d1d3f2c8d659394a18542418171823a" ns2:_="" ns3:_="">
    <xsd:import namespace="85a3b351-c673-4fc1-90d2-b6e144b224ab"/>
    <xsd:import namespace="72081368-9b70-4de0-a514-e0f19fe69cc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a3b351-c673-4fc1-90d2-b6e144b224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081368-9b70-4de0-a514-e0f19fe69ccd" elementFormDefault="qualified">
    <xsd:import namespace="http://schemas.microsoft.com/office/2006/documentManagement/types"/>
    <xsd:import namespace="http://schemas.microsoft.com/office/infopath/2007/PartnerControls"/>
    <xsd:element name="SharedWithUsers" ma:index="12"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13194B-EBD9-4054-B297-2020BD6682A6}">
  <ds:schemaRefs>
    <ds:schemaRef ds:uri="http://schemas.openxmlformats.org/officeDocument/2006/bibliography"/>
  </ds:schemaRefs>
</ds:datastoreItem>
</file>

<file path=customXml/itemProps2.xml><?xml version="1.0" encoding="utf-8"?>
<ds:datastoreItem xmlns:ds="http://schemas.openxmlformats.org/officeDocument/2006/customXml" ds:itemID="{93CE4E41-A245-4D4C-90BB-6B78FA1BE69C}">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85a3b351-c673-4fc1-90d2-b6e144b224ab"/>
    <ds:schemaRef ds:uri="http://purl.org/dc/elements/1.1/"/>
    <ds:schemaRef ds:uri="72081368-9b70-4de0-a514-e0f19fe69ccd"/>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1493454-F06A-448A-8C18-4BEB3467B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a3b351-c673-4fc1-90d2-b6e144b224ab"/>
    <ds:schemaRef ds:uri="72081368-9b70-4de0-a514-e0f19fe69c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6FABDE-3611-42A0-BB09-E9CDF5C95218}">
  <ds:schemaRefs>
    <ds:schemaRef ds:uri="http://schemas.microsoft.com/sharepoint/v3/contenttype/forms"/>
  </ds:schemaRefs>
</ds:datastoreItem>
</file>

<file path=docMetadata/LabelInfo.xml><?xml version="1.0" encoding="utf-8"?>
<clbl:labelList xmlns:clbl="http://schemas.microsoft.com/office/2020/mipLabelMetadata">
  <clbl:label id="{ce1eccba-938e-4f1b-8240-27976d3753dc}" enabled="1" method="Privileged" siteId="{d03e138c-1c8e-408a-842c-2de6968aec76}" contentBits="0" removed="0"/>
</clbl:labelList>
</file>

<file path=docProps/app.xml><?xml version="1.0" encoding="utf-8"?>
<Properties xmlns="http://schemas.openxmlformats.org/officeDocument/2006/extended-properties" xmlns:vt="http://schemas.openxmlformats.org/officeDocument/2006/docPropsVTypes">
  <Template>norrkopings-kommun-grundmall.dotx</Template>
  <TotalTime>0</TotalTime>
  <Pages>4</Pages>
  <Words>400</Words>
  <Characters>2125</Characters>
  <Application>Microsoft Office Word</Application>
  <DocSecurity>4</DocSecurity>
  <Lines>17</Lines>
  <Paragraphs>5</Paragraphs>
  <ScaleCrop>false</ScaleCrop>
  <HeadingPairs>
    <vt:vector size="2" baseType="variant">
      <vt:variant>
        <vt:lpstr>Rubrik</vt:lpstr>
      </vt:variant>
      <vt:variant>
        <vt:i4>1</vt:i4>
      </vt:variant>
    </vt:vector>
  </HeadingPairs>
  <TitlesOfParts>
    <vt:vector size="1" baseType="lpstr">
      <vt:lpstr>Norrköpings kommun</vt:lpstr>
    </vt:vector>
  </TitlesOfParts>
  <Company>Norrkopings Kommun</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Norrköpings kommun</dc:title>
  <dc:subject/>
  <dc:creator>Susanne Stråhle</dc:creator>
  <cp:keywords/>
  <dc:description/>
  <cp:lastModifiedBy>Charlotte Andersson</cp:lastModifiedBy>
  <cp:revision>2</cp:revision>
  <dcterms:created xsi:type="dcterms:W3CDTF">2025-09-08T11:41:00Z</dcterms:created>
  <dcterms:modified xsi:type="dcterms:W3CDTF">2025-09-08T11:41:00Z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0x010100348B2809DC25614E8CA5D4A21A1338B2</vt:lpwstr>
  </property>
</Properties>
</file>