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6FDAE" w14:textId="77777777" w:rsidR="00802D82" w:rsidRDefault="00802D82" w:rsidP="00802D82">
      <w:pPr>
        <w:spacing w:before="0" w:after="0" w:line="240" w:lineRule="auto"/>
        <w:jc w:val="center"/>
      </w:pPr>
    </w:p>
    <w:p w14:paraId="7E8ED1DA" w14:textId="77777777" w:rsidR="00802D82" w:rsidRDefault="00802D82" w:rsidP="00802D82">
      <w:pPr>
        <w:spacing w:before="0" w:after="0" w:line="240" w:lineRule="auto"/>
        <w:jc w:val="center"/>
      </w:pPr>
    </w:p>
    <w:p w14:paraId="481589A3" w14:textId="77777777" w:rsidR="00802D82" w:rsidRDefault="00802D82" w:rsidP="00802D82">
      <w:pPr>
        <w:spacing w:before="0" w:after="0" w:line="240" w:lineRule="auto"/>
        <w:jc w:val="center"/>
      </w:pPr>
    </w:p>
    <w:p w14:paraId="7D4E0C5A" w14:textId="77777777" w:rsidR="00802D82" w:rsidRDefault="00802D82" w:rsidP="00802D82">
      <w:pPr>
        <w:spacing w:before="0" w:after="0" w:line="240" w:lineRule="auto"/>
        <w:jc w:val="center"/>
      </w:pPr>
    </w:p>
    <w:p w14:paraId="363CC63E" w14:textId="77777777" w:rsidR="00802D82" w:rsidRDefault="00802D82" w:rsidP="00802D82">
      <w:pPr>
        <w:spacing w:before="0" w:after="0" w:line="240" w:lineRule="auto"/>
        <w:jc w:val="center"/>
      </w:pPr>
    </w:p>
    <w:p w14:paraId="548E0194" w14:textId="77777777" w:rsidR="00802D82" w:rsidRDefault="00802D82" w:rsidP="00802D82">
      <w:pPr>
        <w:spacing w:before="0" w:after="0" w:line="240" w:lineRule="auto"/>
        <w:jc w:val="center"/>
      </w:pPr>
    </w:p>
    <w:p w14:paraId="66DF686D" w14:textId="77777777" w:rsidR="00802D82" w:rsidRDefault="00802D82" w:rsidP="00802D82">
      <w:pPr>
        <w:spacing w:before="0" w:after="0" w:line="240" w:lineRule="auto"/>
        <w:jc w:val="center"/>
      </w:pPr>
    </w:p>
    <w:p w14:paraId="23B5F963" w14:textId="77777777" w:rsidR="00802D82" w:rsidRDefault="00802D82" w:rsidP="00802D82">
      <w:pPr>
        <w:spacing w:before="0" w:after="0" w:line="240" w:lineRule="auto"/>
        <w:jc w:val="center"/>
      </w:pPr>
    </w:p>
    <w:p w14:paraId="172D1200" w14:textId="77777777" w:rsidR="00802D82" w:rsidRDefault="00802D82" w:rsidP="00802D82">
      <w:pPr>
        <w:spacing w:before="0" w:after="0" w:line="240" w:lineRule="auto"/>
        <w:jc w:val="center"/>
      </w:pPr>
    </w:p>
    <w:p w14:paraId="371844F8" w14:textId="77777777" w:rsidR="00802D82" w:rsidRDefault="00802D82" w:rsidP="00802D82">
      <w:pPr>
        <w:spacing w:before="0" w:after="0" w:line="240" w:lineRule="auto"/>
        <w:jc w:val="center"/>
      </w:pPr>
    </w:p>
    <w:p w14:paraId="391AB60F" w14:textId="77777777" w:rsidR="00802D82" w:rsidRDefault="00802D82" w:rsidP="00802D82">
      <w:pPr>
        <w:spacing w:before="0" w:after="0" w:line="240" w:lineRule="auto"/>
        <w:jc w:val="center"/>
      </w:pPr>
    </w:p>
    <w:p w14:paraId="50C740BA" w14:textId="77777777" w:rsidR="00802D82" w:rsidRDefault="00802D82" w:rsidP="00802D82">
      <w:pPr>
        <w:spacing w:before="0" w:after="0" w:line="240" w:lineRule="auto"/>
        <w:jc w:val="center"/>
      </w:pPr>
    </w:p>
    <w:p w14:paraId="070B1343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4EEEB633" w14:textId="6BA311D0" w:rsidR="0052412C" w:rsidRDefault="00663199" w:rsidP="00174694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 xml:space="preserve">Auktorisationssystem för fastighetsnära insamling av </w:t>
      </w:r>
      <w:r w:rsidR="00174694">
        <w:rPr>
          <w:b/>
          <w:sz w:val="48"/>
          <w:szCs w:val="48"/>
        </w:rPr>
        <w:t>förpackningar</w:t>
      </w:r>
    </w:p>
    <w:p w14:paraId="36D09998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BA1389A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4063DB9C" w14:textId="77777777" w:rsidR="00C90B15" w:rsidRDefault="00C90B15" w:rsidP="00802D82">
      <w:pPr>
        <w:spacing w:before="0" w:after="0" w:line="240" w:lineRule="auto"/>
        <w:jc w:val="center"/>
        <w:rPr>
          <w:sz w:val="24"/>
          <w:szCs w:val="24"/>
        </w:rPr>
      </w:pPr>
    </w:p>
    <w:p w14:paraId="73056AB9" w14:textId="1429B774" w:rsidR="00B21729" w:rsidRPr="00C90B15" w:rsidRDefault="00C90B15" w:rsidP="008A0704">
      <w:pPr>
        <w:spacing w:before="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D.nr: </w:t>
      </w:r>
      <w:r w:rsidRPr="00C90B15">
        <w:rPr>
          <w:sz w:val="24"/>
          <w:szCs w:val="24"/>
        </w:rPr>
        <w:t>TFNSÅ-202</w:t>
      </w:r>
      <w:r w:rsidR="00174694">
        <w:rPr>
          <w:sz w:val="24"/>
          <w:szCs w:val="24"/>
        </w:rPr>
        <w:t>3</w:t>
      </w:r>
      <w:r w:rsidRPr="00C90B15">
        <w:rPr>
          <w:sz w:val="24"/>
          <w:szCs w:val="24"/>
        </w:rPr>
        <w:t>-</w:t>
      </w:r>
      <w:r w:rsidR="008A0704">
        <w:rPr>
          <w:sz w:val="24"/>
          <w:szCs w:val="24"/>
        </w:rPr>
        <w:t>375</w:t>
      </w:r>
    </w:p>
    <w:p w14:paraId="31DC21EF" w14:textId="09B2C4D5" w:rsidR="00802D82" w:rsidRDefault="00802D82">
      <w:pPr>
        <w:spacing w:before="0" w:after="0" w:line="240" w:lineRule="auto"/>
        <w:jc w:val="left"/>
      </w:pPr>
      <w:r>
        <w:br w:type="page"/>
      </w:r>
    </w:p>
    <w:p w14:paraId="650EA8DC" w14:textId="77777777" w:rsidR="00802D82" w:rsidRDefault="00802D82">
      <w:pPr>
        <w:spacing w:before="0" w:after="0" w:line="240" w:lineRule="auto"/>
        <w:jc w:val="left"/>
      </w:pPr>
    </w:p>
    <w:p w14:paraId="7E70F45B" w14:textId="77777777" w:rsidR="00253B11" w:rsidRDefault="005F38FB" w:rsidP="00802D82">
      <w:pPr>
        <w:pStyle w:val="Rubrik1"/>
      </w:pPr>
      <w:r>
        <w:t>Allmän orientering</w:t>
      </w:r>
    </w:p>
    <w:p w14:paraId="4E5B519A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2056553E" w14:textId="01BCBFDE" w:rsidR="002F1BE7" w:rsidRPr="002F1BE7" w:rsidRDefault="006A7FF8" w:rsidP="002F1BE7">
      <w:pPr>
        <w:pStyle w:val="Normaltindrag"/>
      </w:pPr>
      <w:r>
        <w:t xml:space="preserve">Auktoriserande </w:t>
      </w:r>
      <w:r w:rsidR="002F1BE7">
        <w:t xml:space="preserve">myndighet är </w:t>
      </w:r>
      <w:r w:rsidR="001C500F" w:rsidRPr="001C500F">
        <w:t xml:space="preserve">Säffle kommun </w:t>
      </w:r>
      <w:r w:rsidR="002F1BE7">
        <w:t>(”</w:t>
      </w:r>
      <w:r w:rsidR="00804F2C">
        <w:rPr>
          <w:b/>
        </w:rPr>
        <w:t>Huvudmannen</w:t>
      </w:r>
      <w:r w:rsidR="002F1BE7">
        <w:t>”).</w:t>
      </w:r>
    </w:p>
    <w:p w14:paraId="2B10EC43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4D933C60" w14:textId="6F29C894" w:rsidR="008B156D" w:rsidRDefault="006A7FF8" w:rsidP="00174694">
      <w:pPr>
        <w:pStyle w:val="Normaltindrag"/>
      </w:pPr>
      <w:r w:rsidRPr="008E3F6F">
        <w:t xml:space="preserve">Dessa föreskrifter </w:t>
      </w:r>
      <w:r w:rsidR="005F38FB" w:rsidRPr="008E3F6F">
        <w:t xml:space="preserve">avser </w:t>
      </w:r>
      <w:r w:rsidRPr="008E3F6F">
        <w:t xml:space="preserve">auktorisation </w:t>
      </w:r>
      <w:r w:rsidR="005F38FB" w:rsidRPr="008E3F6F">
        <w:t xml:space="preserve">för insamling </w:t>
      </w:r>
      <w:r w:rsidR="008E3F6F" w:rsidRPr="008E3F6F">
        <w:t>och återvinning (transport till avlämning och behandling)</w:t>
      </w:r>
      <w:r w:rsidR="00804F2C" w:rsidRPr="008E3F6F">
        <w:t xml:space="preserve"> </w:t>
      </w:r>
      <w:r w:rsidR="005F38FB" w:rsidRPr="008E3F6F">
        <w:t xml:space="preserve">av </w:t>
      </w:r>
      <w:r w:rsidR="00174694">
        <w:t>förpackningar</w:t>
      </w:r>
      <w:r w:rsidR="005F38FB" w:rsidRPr="00F27CCE">
        <w:t xml:space="preserve"> från </w:t>
      </w:r>
      <w:r w:rsidR="00174694">
        <w:t>förpackning</w:t>
      </w:r>
      <w:r w:rsidR="00F27CCE">
        <w:t xml:space="preserve">savlämnare genom så kallad </w:t>
      </w:r>
      <w:r w:rsidR="004A5A16" w:rsidRPr="00F27CCE">
        <w:t>fastighetsnära insamling</w:t>
      </w:r>
      <w:r w:rsidR="00F27CCE">
        <w:t xml:space="preserve"> </w:t>
      </w:r>
      <w:r w:rsidR="008B156D" w:rsidRPr="008B156D">
        <w:t>i</w:t>
      </w:r>
      <w:r w:rsidR="00057774">
        <w:t>nom</w:t>
      </w:r>
      <w:r w:rsidR="008B156D" w:rsidRPr="008B156D">
        <w:t xml:space="preserve"> Säffle och Åmåls kommuner. </w:t>
      </w:r>
    </w:p>
    <w:p w14:paraId="43449DC8" w14:textId="37796CEB" w:rsidR="00804F2C" w:rsidRDefault="008B156D" w:rsidP="00057774">
      <w:pPr>
        <w:pStyle w:val="Normaltindrag"/>
      </w:pPr>
      <w:r w:rsidRPr="008B156D">
        <w:t>Området gäller Säffle och Åmåls kommuners geografiska yta.</w:t>
      </w:r>
      <w:r w:rsidR="00804F2C">
        <w:t xml:space="preserve"> </w:t>
      </w:r>
    </w:p>
    <w:p w14:paraId="707D0A7D" w14:textId="77777777" w:rsidR="0004277D" w:rsidRDefault="006A7FF8" w:rsidP="00B21729">
      <w:pPr>
        <w:pStyle w:val="Normaltindrag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04277D" w:rsidRPr="00F27CCE">
        <w:t xml:space="preserve"> 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08084604" w14:textId="01523049" w:rsidR="00113811" w:rsidRDefault="00113811" w:rsidP="00BC2715">
      <w:pPr>
        <w:pStyle w:val="Normaltindrag"/>
      </w:pPr>
      <w:r>
        <w:t xml:space="preserve">Den auktoriserade ska utföra tjänsterna i den i ansökan angivna omfattningen. Se närmare punkt </w:t>
      </w:r>
      <w:r w:rsidR="00BC2715">
        <w:t>6</w:t>
      </w:r>
      <w:r w:rsidR="00476AB4">
        <w:t xml:space="preserve">.1 – </w:t>
      </w:r>
      <w:r w:rsidR="00BC2715">
        <w:t>6</w:t>
      </w:r>
      <w:r w:rsidR="00476AB4">
        <w:t>.7</w:t>
      </w:r>
      <w:r>
        <w:t xml:space="preserve"> i Auktorisationsavtalet. </w:t>
      </w:r>
    </w:p>
    <w:p w14:paraId="4072AA72" w14:textId="77777777" w:rsidR="00C472E7" w:rsidRDefault="00C472E7" w:rsidP="00FB332F">
      <w:pPr>
        <w:pStyle w:val="Rubrik2"/>
      </w:pPr>
      <w:r>
        <w:t>Auktorisationssystemets giltighetstid</w:t>
      </w:r>
    </w:p>
    <w:p w14:paraId="7CFA07CB" w14:textId="180EE65E" w:rsidR="00C472E7" w:rsidRDefault="00C472E7" w:rsidP="009E3468">
      <w:pPr>
        <w:pStyle w:val="Normaltindrag"/>
      </w:pPr>
      <w:r>
        <w:t xml:space="preserve">Auktorisationssystemet upphör att gälla </w:t>
      </w:r>
      <w:bookmarkStart w:id="1" w:name="_GoBack"/>
      <w:r w:rsidR="009E3468">
        <w:t>tre</w:t>
      </w:r>
      <w:r w:rsidRPr="001C500F">
        <w:t xml:space="preserve"> </w:t>
      </w:r>
      <w:r>
        <w:t>månader efter att Huvudmannen har meddelat om sådant upphörande</w:t>
      </w:r>
      <w:bookmarkEnd w:id="1"/>
      <w:r>
        <w:t xml:space="preserve">. </w:t>
      </w:r>
    </w:p>
    <w:p w14:paraId="59BB97D2" w14:textId="77777777" w:rsidR="00FB332F" w:rsidRPr="00BC2715" w:rsidRDefault="00FB332F" w:rsidP="00FB332F">
      <w:pPr>
        <w:pStyle w:val="Rubrik2"/>
      </w:pPr>
      <w:r w:rsidRPr="00BC2715">
        <w:t>Avtalstid</w:t>
      </w:r>
    </w:p>
    <w:p w14:paraId="0CBC4BED" w14:textId="27F24658" w:rsidR="00FB332F" w:rsidRDefault="00584217" w:rsidP="00493104">
      <w:pPr>
        <w:pStyle w:val="Normaltindrag"/>
      </w:pPr>
      <w:r w:rsidRPr="00BC2715">
        <w:t>A</w:t>
      </w:r>
      <w:r w:rsidR="006A7FF8" w:rsidRPr="00BC2715">
        <w:t>uktorisationen</w:t>
      </w:r>
      <w:r w:rsidR="00ED6F21" w:rsidRPr="00BC2715">
        <w:t xml:space="preserve"> träder i kraft när </w:t>
      </w:r>
      <w:r w:rsidR="00804F2C" w:rsidRPr="00BC2715">
        <w:t>Huvudmannen</w:t>
      </w:r>
      <w:r w:rsidR="00000BEE" w:rsidRPr="00BC2715">
        <w:t xml:space="preserve"> har </w:t>
      </w:r>
      <w:r w:rsidR="00DB2D83" w:rsidRPr="00BC2715">
        <w:t>godkänt den auktoriserade och undertecknat Auktorisationsavtalet</w:t>
      </w:r>
      <w:r w:rsidR="00C472E7" w:rsidRPr="00BC2715">
        <w:t xml:space="preserve">. </w:t>
      </w:r>
      <w:r w:rsidR="00493104" w:rsidRPr="00BC2715">
        <w:t>Auktorisationsavtalet gäller därefter under ett år med möjlighet för förlängning ett år till</w:t>
      </w:r>
      <w:r w:rsidR="00ED6F21" w:rsidRPr="00BC2715">
        <w:t>.</w:t>
      </w:r>
    </w:p>
    <w:p w14:paraId="1E9059D9" w14:textId="77777777" w:rsidR="00E47BE8" w:rsidRDefault="00036C9F" w:rsidP="00165E7E">
      <w:pPr>
        <w:pStyle w:val="Rubrik1"/>
      </w:pPr>
      <w:r>
        <w:t xml:space="preserve">Administrativa </w:t>
      </w:r>
      <w:r w:rsidR="00165E7E">
        <w:t>föreskrifter</w:t>
      </w:r>
    </w:p>
    <w:p w14:paraId="22D3A895" w14:textId="77777777" w:rsidR="00165E7E" w:rsidRDefault="00153BB1" w:rsidP="00165E7E">
      <w:pPr>
        <w:pStyle w:val="Rubrik2"/>
      </w:pPr>
      <w:r>
        <w:t>Auktorisationsförfarande</w:t>
      </w:r>
    </w:p>
    <w:p w14:paraId="2CF7324C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251631B" w14:textId="77777777" w:rsidR="00BE4EC4" w:rsidRDefault="004A702F" w:rsidP="003207F4">
      <w:pPr>
        <w:pStyle w:val="Rubrik2"/>
      </w:pPr>
      <w:bookmarkStart w:id="2" w:name="_Ref73712440"/>
      <w:r>
        <w:t xml:space="preserve">Förteckning över </w:t>
      </w:r>
      <w:r w:rsidR="00BE4EC4">
        <w:t>dokument</w:t>
      </w:r>
      <w:bookmarkEnd w:id="2"/>
    </w:p>
    <w:p w14:paraId="2753BFF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52F7AF82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0314ED17" w14:textId="16C44AAE" w:rsidR="009B7BB6" w:rsidRDefault="00F07978" w:rsidP="00174694">
      <w:pPr>
        <w:pStyle w:val="PunktlistaNormaltindrag"/>
      </w:pPr>
      <w:r>
        <w:t xml:space="preserve">Bilaga </w:t>
      </w:r>
      <w:r w:rsidR="009B7BB6">
        <w:t>An</w:t>
      </w:r>
      <w:r w:rsidR="00EC5CC2">
        <w:t>söknings</w:t>
      </w:r>
      <w:r w:rsidR="009B7BB6">
        <w:t>formulär</w:t>
      </w:r>
      <w:r>
        <w:t xml:space="preserve"> </w:t>
      </w:r>
      <w:r w:rsidR="00174694">
        <w:t>förpackningar</w:t>
      </w:r>
      <w:r>
        <w:t xml:space="preserve"> </w:t>
      </w:r>
    </w:p>
    <w:p w14:paraId="54D83D2F" w14:textId="752D796A" w:rsidR="009B7BB6" w:rsidRDefault="00036C9F" w:rsidP="007B62B3">
      <w:pPr>
        <w:pStyle w:val="PunktlistaNormaltindrag"/>
      </w:pPr>
      <w:r>
        <w:t>Auktorisationsavtal</w:t>
      </w:r>
    </w:p>
    <w:p w14:paraId="29DF2086" w14:textId="542472F7" w:rsidR="00F27CCE" w:rsidRPr="00057774" w:rsidRDefault="00057774" w:rsidP="00057774">
      <w:pPr>
        <w:pStyle w:val="PunktlistaNormaltindrag"/>
      </w:pPr>
      <w:r w:rsidRPr="00057774">
        <w:t>Bilaga Avfallsföreskrifter</w:t>
      </w:r>
    </w:p>
    <w:p w14:paraId="7A3E74E9" w14:textId="719687B5" w:rsidR="00F51C97" w:rsidRPr="00057774" w:rsidRDefault="00881991" w:rsidP="00057774">
      <w:pPr>
        <w:pStyle w:val="PunktlistaNormaltindrag"/>
      </w:pPr>
      <w:r>
        <w:t>Egen</w:t>
      </w:r>
      <w:r w:rsidR="00F51C97">
        <w:t>försäkran</w:t>
      </w:r>
    </w:p>
    <w:p w14:paraId="6FEF7198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4FE5C7E8" w14:textId="1A58485C" w:rsidR="00E57ADB" w:rsidRDefault="00421C8F" w:rsidP="00E57ADB">
      <w:pPr>
        <w:pStyle w:val="Normaltindrag"/>
      </w:pPr>
      <w:r>
        <w:t xml:space="preserve">Ansökan om auktorisation </w:t>
      </w:r>
      <w:r w:rsidR="00E57ADB">
        <w:t xml:space="preserve">ska lämnas elektroniskt </w:t>
      </w:r>
      <w:r w:rsidR="00E57ADB" w:rsidRPr="001C500F">
        <w:t xml:space="preserve">via </w:t>
      </w:r>
      <w:r w:rsidR="001C500F" w:rsidRPr="001C500F">
        <w:t>e-avrop</w:t>
      </w:r>
      <w:r w:rsidR="00E57ADB" w:rsidRPr="001C500F">
        <w:t>.</w:t>
      </w:r>
    </w:p>
    <w:p w14:paraId="3D32FA81" w14:textId="45694780" w:rsidR="00E57ADB" w:rsidRDefault="00421C8F" w:rsidP="00881991">
      <w:pPr>
        <w:pStyle w:val="Normaltindrag"/>
        <w:jc w:val="left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881991">
        <w:t>b</w:t>
      </w:r>
      <w:r w:rsidR="00E57ADB" w:rsidRPr="00881991">
        <w:t xml:space="preserve">ilaga </w:t>
      </w:r>
      <w:r w:rsidR="00881991" w:rsidRPr="00881991">
        <w:t>ansökningsformulär</w:t>
      </w:r>
      <w:r w:rsidR="00E57ADB" w:rsidRPr="00881991">
        <w:t>.</w:t>
      </w:r>
    </w:p>
    <w:p w14:paraId="67C0FDEE" w14:textId="77777777" w:rsidR="00E57ADB" w:rsidRDefault="00421C8F" w:rsidP="00E57ADB">
      <w:pPr>
        <w:pStyle w:val="Normaltindrag"/>
      </w:pPr>
      <w:r w:rsidRPr="00421C8F">
        <w:lastRenderedPageBreak/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1DA6FD8" w14:textId="77777777" w:rsidR="00E57ADB" w:rsidRDefault="00421C8F" w:rsidP="00E57ADB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danska. </w:t>
      </w:r>
    </w:p>
    <w:p w14:paraId="6401B03F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2FD3479D" w14:textId="77777777" w:rsidR="00842E00" w:rsidRDefault="00842E00" w:rsidP="00842E00">
      <w:pPr>
        <w:pStyle w:val="Normaltindrag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>
        <w:t xml:space="preserve"> </w:t>
      </w:r>
    </w:p>
    <w:p w14:paraId="576F2CFF" w14:textId="77777777" w:rsidR="001B61F5" w:rsidRDefault="001B61F5" w:rsidP="001B61F5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5F1E201B" w14:textId="2F8722FE" w:rsidR="001B61F5" w:rsidRDefault="001B61F5" w:rsidP="001B61F5">
      <w:pPr>
        <w:pStyle w:val="Normaltindrag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474185">
        <w:t>tre</w:t>
      </w:r>
      <w:r w:rsidRPr="00CA00FB">
        <w:rPr>
          <w:color w:val="00B0F0"/>
        </w:rPr>
        <w:t xml:space="preserve"> </w:t>
      </w:r>
      <w:r>
        <w:t xml:space="preserve">månader efter </w:t>
      </w:r>
      <w:r w:rsidR="00DB2D83">
        <w:t>inlämnande av ansökan</w:t>
      </w:r>
      <w:r>
        <w:t xml:space="preserve">. </w:t>
      </w:r>
    </w:p>
    <w:p w14:paraId="21C2941C" w14:textId="77777777" w:rsidR="00671D92" w:rsidRDefault="00671D92" w:rsidP="00671D92">
      <w:pPr>
        <w:pStyle w:val="Rubrik2"/>
      </w:pPr>
      <w:r>
        <w:t>Sekretess</w:t>
      </w:r>
    </w:p>
    <w:p w14:paraId="40B8CA04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0C2ADF1C" w14:textId="0696E479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r w:rsidR="00881991">
        <w:t>ett</w:t>
      </w:r>
      <w:r>
        <w:t xml:space="preserve"> utomstående begär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63BDFEF9" w14:textId="77777777" w:rsidR="00E02399" w:rsidRDefault="00E02399" w:rsidP="00E02399">
      <w:pPr>
        <w:pStyle w:val="Rubrik1"/>
      </w:pPr>
      <w:bookmarkStart w:id="4" w:name="_Ref74230442"/>
      <w:bookmarkStart w:id="3" w:name="_Ref67557092"/>
      <w:r>
        <w:t xml:space="preserve">Prövning av </w:t>
      </w:r>
      <w:bookmarkEnd w:id="3"/>
      <w:r w:rsidR="001F1801">
        <w:t>ansökaren</w:t>
      </w:r>
      <w:bookmarkEnd w:id="4"/>
    </w:p>
    <w:p w14:paraId="0A8408A2" w14:textId="4F3058CE" w:rsidR="00E82B27" w:rsidRDefault="00E82B27" w:rsidP="00EF35E7">
      <w:pPr>
        <w:pStyle w:val="Normaltindrag"/>
      </w:pPr>
      <w:r>
        <w:t xml:space="preserve">För att bli auktoriserad ska ansökaren uppfylla de krav som framgår av </w:t>
      </w:r>
      <w:r w:rsidR="00EF35E7">
        <w:t>auktorisation</w:t>
      </w:r>
      <w:r w:rsidR="00493104">
        <w:t>sdokumenten</w:t>
      </w:r>
      <w:r>
        <w:t>.</w:t>
      </w:r>
    </w:p>
    <w:p w14:paraId="064BD345" w14:textId="535A32B3" w:rsidR="00E02399" w:rsidRDefault="003F4DC7" w:rsidP="003F4DC7">
      <w:pPr>
        <w:pStyle w:val="Rubrik2"/>
      </w:pPr>
      <w:r w:rsidRPr="003F4DC7">
        <w:t>Uteslutningsgrund:</w:t>
      </w:r>
    </w:p>
    <w:p w14:paraId="38E420CE" w14:textId="684EA61A" w:rsidR="003123FB" w:rsidRDefault="003F4DC7" w:rsidP="00165916">
      <w:pPr>
        <w:pStyle w:val="NumreratStycke111"/>
        <w:numPr>
          <w:ilvl w:val="0"/>
          <w:numId w:val="0"/>
        </w:numPr>
        <w:ind w:left="851"/>
      </w:pPr>
      <w:r>
        <w:t>Se skakrav 1.1 i e-avrop</w:t>
      </w:r>
      <w:r w:rsidR="003123FB">
        <w:t>.</w:t>
      </w:r>
    </w:p>
    <w:p w14:paraId="22CB4E7D" w14:textId="2F3646C4" w:rsidR="00E82B27" w:rsidRDefault="003F4DC7" w:rsidP="003F4DC7">
      <w:pPr>
        <w:pStyle w:val="Rubrik2"/>
      </w:pPr>
      <w:r w:rsidRPr="003F4DC7">
        <w:t>Krav på registrering</w:t>
      </w:r>
    </w:p>
    <w:p w14:paraId="3C9FA494" w14:textId="54E4DD0F" w:rsidR="00E02399" w:rsidRDefault="003F4DC7" w:rsidP="00165916">
      <w:pPr>
        <w:pStyle w:val="NumreratStycke111"/>
        <w:numPr>
          <w:ilvl w:val="0"/>
          <w:numId w:val="0"/>
        </w:numPr>
        <w:ind w:left="851"/>
      </w:pPr>
      <w:r w:rsidRPr="003F4DC7">
        <w:t>Se skakrav 1.</w:t>
      </w:r>
      <w:r>
        <w:t>3</w:t>
      </w:r>
      <w:r w:rsidRPr="003F4DC7">
        <w:t xml:space="preserve"> i e-avrop</w:t>
      </w:r>
      <w:r w:rsidR="00E02399">
        <w:t>.</w:t>
      </w:r>
    </w:p>
    <w:p w14:paraId="5379837A" w14:textId="303325AB" w:rsidR="00075243" w:rsidRDefault="003F4DC7" w:rsidP="003123FB">
      <w:pPr>
        <w:pStyle w:val="Rubrik2"/>
      </w:pPr>
      <w:r w:rsidRPr="003F4DC7">
        <w:t xml:space="preserve">Krav på </w:t>
      </w:r>
      <w:r>
        <w:t>e</w:t>
      </w:r>
      <w:r w:rsidR="00075243">
        <w:t>konomisk ställning</w:t>
      </w:r>
    </w:p>
    <w:p w14:paraId="77B5C49F" w14:textId="27B3B0E4" w:rsidR="00075243" w:rsidRDefault="003F4DC7" w:rsidP="00075243">
      <w:pPr>
        <w:pStyle w:val="Normaltindrag"/>
      </w:pPr>
      <w:r>
        <w:t>Se skakrav 1.4 i e-avrop</w:t>
      </w:r>
      <w:r w:rsidR="00280FDB">
        <w:t>.</w:t>
      </w:r>
    </w:p>
    <w:p w14:paraId="6C69E694" w14:textId="77777777" w:rsidR="0046348A" w:rsidRDefault="003123FB" w:rsidP="003123FB">
      <w:pPr>
        <w:pStyle w:val="Rubrik2"/>
      </w:pPr>
      <w:r>
        <w:t>Kompetens och erfarenhet</w:t>
      </w:r>
    </w:p>
    <w:p w14:paraId="35BFB719" w14:textId="5F9D57BC" w:rsidR="0046348A" w:rsidRDefault="00C5196E" w:rsidP="00881991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</w:t>
      </w:r>
      <w:r w:rsidR="00881991">
        <w:t>, s</w:t>
      </w:r>
      <w:r w:rsidR="00881991" w:rsidRPr="00881991">
        <w:t>e skakrav 1.</w:t>
      </w:r>
      <w:r w:rsidR="00881991">
        <w:t>13</w:t>
      </w:r>
      <w:r w:rsidR="00881991" w:rsidRPr="00881991">
        <w:t xml:space="preserve"> i e-avrop</w:t>
      </w:r>
      <w:r w:rsidR="0046348A">
        <w:t xml:space="preserve">. </w:t>
      </w:r>
    </w:p>
    <w:p w14:paraId="16E01353" w14:textId="77777777" w:rsidR="0046348A" w:rsidRDefault="0046348A" w:rsidP="0046348A">
      <w:pPr>
        <w:pStyle w:val="Normaltindrag"/>
      </w:pPr>
      <w:r w:rsidRPr="0048239F">
        <w:t>Referensuppdragen ska</w:t>
      </w:r>
      <w:r>
        <w:t xml:space="preserve"> </w:t>
      </w:r>
    </w:p>
    <w:p w14:paraId="2D521771" w14:textId="475EF92E" w:rsidR="0046348A" w:rsidRPr="0048239F" w:rsidRDefault="0046348A" w:rsidP="00174694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48239F">
        <w:t xml:space="preserve">ha avsett </w:t>
      </w:r>
      <w:r w:rsidR="00F27CCE" w:rsidRPr="0048239F">
        <w:t xml:space="preserve">fastighetsnära insamling av </w:t>
      </w:r>
      <w:r w:rsidR="00174694">
        <w:t xml:space="preserve">förpackningar </w:t>
      </w:r>
      <w:r w:rsidR="0048239F">
        <w:t>(</w:t>
      </w:r>
      <w:r w:rsidR="00DC74D3" w:rsidRPr="0048239F">
        <w:t>alternativ</w:t>
      </w:r>
      <w:r w:rsidR="00427781" w:rsidRPr="0048239F">
        <w:t xml:space="preserve">t </w:t>
      </w:r>
      <w:r w:rsidR="0048239F">
        <w:t>annan relevant insamling)</w:t>
      </w:r>
      <w:r w:rsidRPr="0048239F">
        <w:t xml:space="preserve">, </w:t>
      </w:r>
    </w:p>
    <w:p w14:paraId="393F7D97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53C1CB6B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lastRenderedPageBreak/>
        <w:t>ha utförts avtalsenligt.</w:t>
      </w:r>
    </w:p>
    <w:p w14:paraId="4CA59F3D" w14:textId="32E588BE" w:rsidR="0046348A" w:rsidRDefault="00C5196E" w:rsidP="003329F6">
      <w:pPr>
        <w:pStyle w:val="Normaltindrag"/>
      </w:pPr>
      <w:r>
        <w:t>A</w:t>
      </w:r>
      <w:r w:rsidRPr="00C5196E">
        <w:t>nsökaren</w:t>
      </w:r>
      <w:r w:rsidR="0046348A">
        <w:t xml:space="preserve"> ska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08DAB90F" w14:textId="77777777" w:rsidR="005D0B62" w:rsidRDefault="005D0B62" w:rsidP="009F1542">
      <w:pPr>
        <w:pStyle w:val="Rubrik2"/>
      </w:pPr>
      <w:r>
        <w:t>Åberopande av annat företags kapacitet</w:t>
      </w:r>
    </w:p>
    <w:p w14:paraId="25A2B146" w14:textId="7D806C69" w:rsidR="00AC5B45" w:rsidRDefault="00AC5B45" w:rsidP="00AC5B45">
      <w:pPr>
        <w:pStyle w:val="Normaltindrag"/>
      </w:pPr>
      <w:r>
        <w:t>Se skakrav 1.</w:t>
      </w:r>
      <w:r w:rsidR="003A084E">
        <w:t>6</w:t>
      </w:r>
      <w:r>
        <w:t xml:space="preserve"> i e-avrop.</w:t>
      </w:r>
    </w:p>
    <w:p w14:paraId="1FEB3D77" w14:textId="77777777" w:rsidR="00D55003" w:rsidRDefault="00EC5CC2" w:rsidP="00D55003">
      <w:pPr>
        <w:pStyle w:val="Rubrik1"/>
      </w:pPr>
      <w:r>
        <w:t>tilldelning av auktorisation</w:t>
      </w:r>
    </w:p>
    <w:p w14:paraId="1EA1CB1C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3FF9B296" w14:textId="77777777" w:rsidR="00A44AB5" w:rsidRDefault="00A44AB5" w:rsidP="00D55003">
      <w:pPr>
        <w:pStyle w:val="Normaltindrag"/>
      </w:pPr>
    </w:p>
    <w:p w14:paraId="6944EDEB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p w14:paraId="6C27E32C" w14:textId="77777777" w:rsidR="00616560" w:rsidRDefault="00616560"/>
    <w:sectPr w:rsidR="00616560" w:rsidSect="00BC4B91">
      <w:headerReference w:type="default" r:id="rId8"/>
      <w:footerReference w:type="default" r:id="rId9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80B5E" w14:textId="77777777" w:rsidR="001403DA" w:rsidRDefault="001403DA">
      <w:r>
        <w:separator/>
      </w:r>
    </w:p>
  </w:endnote>
  <w:endnote w:type="continuationSeparator" w:id="0">
    <w:p w14:paraId="196EF9B7" w14:textId="77777777" w:rsidR="001403DA" w:rsidRDefault="0014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86289" w14:textId="5E467A8E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9E3468">
      <w:rPr>
        <w:rStyle w:val="Sidnummer"/>
        <w:noProof/>
      </w:rPr>
      <w:t>4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211C6" w14:textId="77777777" w:rsidR="001403DA" w:rsidRDefault="001403DA">
      <w:r>
        <w:separator/>
      </w:r>
    </w:p>
  </w:footnote>
  <w:footnote w:type="continuationSeparator" w:id="0">
    <w:p w14:paraId="79FCE055" w14:textId="77777777" w:rsidR="001403DA" w:rsidRDefault="00140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54BB2" w14:textId="6CC473C4" w:rsidR="00C74324" w:rsidRDefault="00C74324">
    <w:pPr>
      <w:pStyle w:val="Sidhuvud"/>
    </w:pPr>
    <w:r>
      <w:rPr>
        <w:noProof/>
      </w:rPr>
      <w:drawing>
        <wp:inline distT="0" distB="0" distL="0" distR="0" wp14:anchorId="3075ED4C" wp14:editId="0E6F8F4B">
          <wp:extent cx="1354015" cy="488887"/>
          <wp:effectExtent l="0" t="0" r="0" b="6985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317" cy="4882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4"/>
  </w:num>
  <w:num w:numId="17">
    <w:abstractNumId w:val="25"/>
  </w:num>
  <w:num w:numId="18">
    <w:abstractNumId w:val="19"/>
  </w:num>
  <w:num w:numId="19">
    <w:abstractNumId w:val="19"/>
  </w:num>
  <w:num w:numId="20">
    <w:abstractNumId w:val="28"/>
  </w:num>
  <w:num w:numId="21">
    <w:abstractNumId w:val="13"/>
  </w:num>
  <w:num w:numId="22">
    <w:abstractNumId w:val="10"/>
  </w:num>
  <w:num w:numId="23">
    <w:abstractNumId w:val="14"/>
  </w:num>
  <w:num w:numId="24">
    <w:abstractNumId w:val="11"/>
  </w:num>
  <w:num w:numId="25">
    <w:abstractNumId w:val="21"/>
  </w:num>
  <w:num w:numId="26">
    <w:abstractNumId w:val="30"/>
  </w:num>
  <w:num w:numId="27">
    <w:abstractNumId w:val="26"/>
  </w:num>
  <w:num w:numId="28">
    <w:abstractNumId w:val="19"/>
  </w:num>
  <w:num w:numId="29">
    <w:abstractNumId w:val="19"/>
  </w:num>
  <w:num w:numId="30">
    <w:abstractNumId w:val="16"/>
  </w:num>
  <w:num w:numId="31">
    <w:abstractNumId w:val="15"/>
  </w:num>
  <w:num w:numId="32">
    <w:abstractNumId w:val="29"/>
  </w:num>
  <w:num w:numId="33">
    <w:abstractNumId w:val="19"/>
  </w:num>
  <w:num w:numId="34">
    <w:abstractNumId w:val="19"/>
  </w:num>
  <w:num w:numId="35">
    <w:abstractNumId w:val="12"/>
  </w:num>
  <w:num w:numId="36">
    <w:abstractNumId w:val="17"/>
  </w:num>
  <w:num w:numId="37">
    <w:abstractNumId w:val="23"/>
  </w:num>
  <w:num w:numId="38">
    <w:abstractNumId w:val="22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ttachedTemplate r:id="rId1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82"/>
    <w:rsid w:val="00000BEE"/>
    <w:rsid w:val="00004197"/>
    <w:rsid w:val="00017C6A"/>
    <w:rsid w:val="00036C9F"/>
    <w:rsid w:val="000422D6"/>
    <w:rsid w:val="0004277D"/>
    <w:rsid w:val="000438E0"/>
    <w:rsid w:val="00052C61"/>
    <w:rsid w:val="00057774"/>
    <w:rsid w:val="00075243"/>
    <w:rsid w:val="000800F6"/>
    <w:rsid w:val="0008150D"/>
    <w:rsid w:val="000914CF"/>
    <w:rsid w:val="000A6B09"/>
    <w:rsid w:val="000B71D7"/>
    <w:rsid w:val="000C3300"/>
    <w:rsid w:val="000C5C48"/>
    <w:rsid w:val="000E019A"/>
    <w:rsid w:val="000E7204"/>
    <w:rsid w:val="000F128B"/>
    <w:rsid w:val="00102D07"/>
    <w:rsid w:val="00104D0F"/>
    <w:rsid w:val="00113811"/>
    <w:rsid w:val="001145D9"/>
    <w:rsid w:val="001175B5"/>
    <w:rsid w:val="001218A3"/>
    <w:rsid w:val="001403DA"/>
    <w:rsid w:val="00153BB1"/>
    <w:rsid w:val="00165916"/>
    <w:rsid w:val="00165E7E"/>
    <w:rsid w:val="0017016E"/>
    <w:rsid w:val="00174694"/>
    <w:rsid w:val="00175AA2"/>
    <w:rsid w:val="001A00C2"/>
    <w:rsid w:val="001A6091"/>
    <w:rsid w:val="001B61F5"/>
    <w:rsid w:val="001C500F"/>
    <w:rsid w:val="001C6338"/>
    <w:rsid w:val="001D019F"/>
    <w:rsid w:val="001D2863"/>
    <w:rsid w:val="001F1801"/>
    <w:rsid w:val="0021730E"/>
    <w:rsid w:val="00235939"/>
    <w:rsid w:val="00253B11"/>
    <w:rsid w:val="002573A8"/>
    <w:rsid w:val="00280FDB"/>
    <w:rsid w:val="002B105B"/>
    <w:rsid w:val="002C5513"/>
    <w:rsid w:val="002D6F12"/>
    <w:rsid w:val="002E3355"/>
    <w:rsid w:val="002E42D9"/>
    <w:rsid w:val="002F1BE7"/>
    <w:rsid w:val="00305C10"/>
    <w:rsid w:val="003123FB"/>
    <w:rsid w:val="003207F4"/>
    <w:rsid w:val="003329F6"/>
    <w:rsid w:val="00346CE3"/>
    <w:rsid w:val="00360BF6"/>
    <w:rsid w:val="0036780B"/>
    <w:rsid w:val="003A084E"/>
    <w:rsid w:val="003C0149"/>
    <w:rsid w:val="003E4500"/>
    <w:rsid w:val="003F4DC7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4185"/>
    <w:rsid w:val="004763B8"/>
    <w:rsid w:val="00476AB4"/>
    <w:rsid w:val="0048239F"/>
    <w:rsid w:val="00493104"/>
    <w:rsid w:val="00497E68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50754B"/>
    <w:rsid w:val="0052412C"/>
    <w:rsid w:val="00527A26"/>
    <w:rsid w:val="00556343"/>
    <w:rsid w:val="00584217"/>
    <w:rsid w:val="005B66F7"/>
    <w:rsid w:val="005C68BC"/>
    <w:rsid w:val="005D0B62"/>
    <w:rsid w:val="005D2B02"/>
    <w:rsid w:val="005E240F"/>
    <w:rsid w:val="005F38FB"/>
    <w:rsid w:val="005F54EA"/>
    <w:rsid w:val="00603107"/>
    <w:rsid w:val="00613AA8"/>
    <w:rsid w:val="00616560"/>
    <w:rsid w:val="00621375"/>
    <w:rsid w:val="00623318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E195E"/>
    <w:rsid w:val="00711DCA"/>
    <w:rsid w:val="007425F7"/>
    <w:rsid w:val="007458EB"/>
    <w:rsid w:val="007628B7"/>
    <w:rsid w:val="007655E1"/>
    <w:rsid w:val="00777AA4"/>
    <w:rsid w:val="007913BF"/>
    <w:rsid w:val="007A1C17"/>
    <w:rsid w:val="007A4144"/>
    <w:rsid w:val="007B62B3"/>
    <w:rsid w:val="007C0265"/>
    <w:rsid w:val="007D728F"/>
    <w:rsid w:val="007F6D07"/>
    <w:rsid w:val="00802D82"/>
    <w:rsid w:val="0080396E"/>
    <w:rsid w:val="00804F2C"/>
    <w:rsid w:val="0081335F"/>
    <w:rsid w:val="00842E00"/>
    <w:rsid w:val="008768EB"/>
    <w:rsid w:val="00881991"/>
    <w:rsid w:val="008A0704"/>
    <w:rsid w:val="008A5DEF"/>
    <w:rsid w:val="008B156D"/>
    <w:rsid w:val="008D5B76"/>
    <w:rsid w:val="008E3F6F"/>
    <w:rsid w:val="00914450"/>
    <w:rsid w:val="009860B1"/>
    <w:rsid w:val="009A2021"/>
    <w:rsid w:val="009A5CA0"/>
    <w:rsid w:val="009B1E44"/>
    <w:rsid w:val="009B67EB"/>
    <w:rsid w:val="009B7BB6"/>
    <w:rsid w:val="009C1A8A"/>
    <w:rsid w:val="009C409A"/>
    <w:rsid w:val="009C7778"/>
    <w:rsid w:val="009E298C"/>
    <w:rsid w:val="009E3468"/>
    <w:rsid w:val="009F1542"/>
    <w:rsid w:val="00A02E6A"/>
    <w:rsid w:val="00A046DA"/>
    <w:rsid w:val="00A14ADC"/>
    <w:rsid w:val="00A34485"/>
    <w:rsid w:val="00A44AB5"/>
    <w:rsid w:val="00A503E8"/>
    <w:rsid w:val="00A56C45"/>
    <w:rsid w:val="00A84ADB"/>
    <w:rsid w:val="00A902B2"/>
    <w:rsid w:val="00AA2A31"/>
    <w:rsid w:val="00AA4CF3"/>
    <w:rsid w:val="00AC2BA2"/>
    <w:rsid w:val="00AC5B45"/>
    <w:rsid w:val="00AC7511"/>
    <w:rsid w:val="00AE2EC6"/>
    <w:rsid w:val="00AE4AD2"/>
    <w:rsid w:val="00B21729"/>
    <w:rsid w:val="00B252BD"/>
    <w:rsid w:val="00B31301"/>
    <w:rsid w:val="00B346B6"/>
    <w:rsid w:val="00B56069"/>
    <w:rsid w:val="00B856D3"/>
    <w:rsid w:val="00B87A38"/>
    <w:rsid w:val="00BC2715"/>
    <w:rsid w:val="00BC4B91"/>
    <w:rsid w:val="00BE4EC4"/>
    <w:rsid w:val="00BE7E6B"/>
    <w:rsid w:val="00BF7F68"/>
    <w:rsid w:val="00C367D3"/>
    <w:rsid w:val="00C43312"/>
    <w:rsid w:val="00C4695F"/>
    <w:rsid w:val="00C472E7"/>
    <w:rsid w:val="00C50A7D"/>
    <w:rsid w:val="00C50B08"/>
    <w:rsid w:val="00C5196E"/>
    <w:rsid w:val="00C5377C"/>
    <w:rsid w:val="00C55FF6"/>
    <w:rsid w:val="00C63881"/>
    <w:rsid w:val="00C64849"/>
    <w:rsid w:val="00C64C56"/>
    <w:rsid w:val="00C66D32"/>
    <w:rsid w:val="00C70548"/>
    <w:rsid w:val="00C74324"/>
    <w:rsid w:val="00C90B15"/>
    <w:rsid w:val="00C921DB"/>
    <w:rsid w:val="00CA00FB"/>
    <w:rsid w:val="00CA6E3E"/>
    <w:rsid w:val="00CB5BB0"/>
    <w:rsid w:val="00CD0296"/>
    <w:rsid w:val="00CD1F3C"/>
    <w:rsid w:val="00CE18A9"/>
    <w:rsid w:val="00CE5962"/>
    <w:rsid w:val="00D1593D"/>
    <w:rsid w:val="00D2266C"/>
    <w:rsid w:val="00D34626"/>
    <w:rsid w:val="00D55003"/>
    <w:rsid w:val="00D80232"/>
    <w:rsid w:val="00D81F26"/>
    <w:rsid w:val="00D95DE4"/>
    <w:rsid w:val="00D96184"/>
    <w:rsid w:val="00DA0743"/>
    <w:rsid w:val="00DA4A63"/>
    <w:rsid w:val="00DA52D3"/>
    <w:rsid w:val="00DB14DE"/>
    <w:rsid w:val="00DB2D83"/>
    <w:rsid w:val="00DC74D3"/>
    <w:rsid w:val="00DF0610"/>
    <w:rsid w:val="00E02399"/>
    <w:rsid w:val="00E2299E"/>
    <w:rsid w:val="00E4288E"/>
    <w:rsid w:val="00E47BE8"/>
    <w:rsid w:val="00E57ADB"/>
    <w:rsid w:val="00E82B27"/>
    <w:rsid w:val="00E937F3"/>
    <w:rsid w:val="00EB4032"/>
    <w:rsid w:val="00EC5CC2"/>
    <w:rsid w:val="00ED6F21"/>
    <w:rsid w:val="00ED729F"/>
    <w:rsid w:val="00EF35E7"/>
    <w:rsid w:val="00F03F6A"/>
    <w:rsid w:val="00F07978"/>
    <w:rsid w:val="00F07DD9"/>
    <w:rsid w:val="00F12820"/>
    <w:rsid w:val="00F15A97"/>
    <w:rsid w:val="00F25F6D"/>
    <w:rsid w:val="00F27CCE"/>
    <w:rsid w:val="00F51C97"/>
    <w:rsid w:val="00F60ED7"/>
    <w:rsid w:val="00F92FA9"/>
    <w:rsid w:val="00FA79F4"/>
    <w:rsid w:val="00FB332F"/>
    <w:rsid w:val="00FC2727"/>
    <w:rsid w:val="00FC3FCC"/>
    <w:rsid w:val="00FD226E"/>
    <w:rsid w:val="00FD32EE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3518992"/>
  <w15:docId w15:val="{D78810E9-4976-4A4B-9B86-C424BE01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paragraph" w:styleId="Ballongtext">
    <w:name w:val="Balloon Text"/>
    <w:basedOn w:val="Normal"/>
    <w:link w:val="BallongtextChar"/>
    <w:uiPriority w:val="19"/>
    <w:semiHidden/>
    <w:unhideWhenUsed/>
    <w:rsid w:val="00C7432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C74324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48239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semiHidden/>
    <w:unhideWhenUsed/>
    <w:rsid w:val="0048239F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semiHidden/>
    <w:rsid w:val="0048239F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48239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48239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llar\Tomt%20dok%20m%20sidfot.dotm" TargetMode="Externa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9F1F8-7778-4D1E-8BFA-6909A8997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Tomt dok m sidfot</Template>
  <TotalTime>54</TotalTime>
  <Pages>4</Pages>
  <Words>539</Words>
  <Characters>3741</Characters>
  <Application>Microsoft Office Word</Application>
  <DocSecurity>0</DocSecurity>
  <Lines>77</Lines>
  <Paragraphs>34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Lindahl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Lundqvist</dc:creator>
  <cp:lastModifiedBy>Antwan Harraka</cp:lastModifiedBy>
  <cp:revision>13</cp:revision>
  <cp:lastPrinted>2004-03-23T14:30:00Z</cp:lastPrinted>
  <dcterms:created xsi:type="dcterms:W3CDTF">2022-05-16T09:28:00Z</dcterms:created>
  <dcterms:modified xsi:type="dcterms:W3CDTF">2023-11-27T14:17:00Z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pHeadings">
    <vt:lpwstr>FormattedNumbers</vt:lpwstr>
  </property>
</Properties>
</file>