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9AD34" w14:textId="77777777" w:rsidR="00522292" w:rsidRDefault="00522292" w:rsidP="000E36AE">
      <w:pPr>
        <w:pStyle w:val="Rubrik"/>
        <w:spacing w:after="360"/>
        <w:ind w:left="-794"/>
      </w:pPr>
      <w:r w:rsidRPr="00522292">
        <w:rPr>
          <w:noProof/>
        </w:rPr>
        <w:drawing>
          <wp:inline distT="0" distB="0" distL="0" distR="0" wp14:anchorId="6A092D7D" wp14:editId="757B4710">
            <wp:extent cx="1230460" cy="493200"/>
            <wp:effectExtent l="0" t="0" r="8255" b="2540"/>
            <wp:docPr id="8" name="Bild 8" descr="Logotyp Värmdö kommu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 8" descr="Logotyp Värmdö kommun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460" cy="49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691A8" w14:textId="77777777" w:rsidR="007C4A60" w:rsidRDefault="007C4A60" w:rsidP="000E36AE">
      <w:pPr>
        <w:pStyle w:val="Ingetavstnd"/>
        <w:ind w:left="-794"/>
        <w:rPr>
          <w:b/>
          <w:bCs/>
        </w:rPr>
        <w:sectPr w:rsidR="007C4A60" w:rsidSect="00E25124">
          <w:headerReference w:type="default" r:id="rId12"/>
          <w:footerReference w:type="first" r:id="rId13"/>
          <w:pgSz w:w="11906" w:h="16838"/>
          <w:pgMar w:top="709" w:right="2552" w:bottom="1418" w:left="1985" w:header="709" w:footer="709" w:gutter="0"/>
          <w:cols w:space="708"/>
          <w:titlePg/>
          <w:docGrid w:linePitch="360"/>
        </w:sectPr>
      </w:pPr>
    </w:p>
    <w:p w14:paraId="02FEDE35" w14:textId="77777777" w:rsidR="007616F9" w:rsidRDefault="007616F9" w:rsidP="000E36AE">
      <w:pPr>
        <w:pStyle w:val="Ingetavstnd"/>
        <w:ind w:left="-794"/>
      </w:pPr>
      <w:r w:rsidRPr="007616F9">
        <w:rPr>
          <w:b/>
          <w:bCs/>
        </w:rPr>
        <w:t>Värmdö kommun</w:t>
      </w:r>
      <w:r w:rsidRPr="007616F9">
        <w:t xml:space="preserve"> </w:t>
      </w:r>
    </w:p>
    <w:p w14:paraId="069F5A9E" w14:textId="77777777" w:rsidR="00B5267F" w:rsidRDefault="00B5267F" w:rsidP="000E36AE">
      <w:pPr>
        <w:pStyle w:val="Ingetavstnd"/>
        <w:ind w:left="-794"/>
      </w:pPr>
      <w:r w:rsidRPr="00B5267F">
        <w:t>Besöksadress: Skogsbovägen 9–11</w:t>
      </w:r>
    </w:p>
    <w:p w14:paraId="2A641E31" w14:textId="77777777" w:rsidR="00B5267F" w:rsidRPr="007616F9" w:rsidRDefault="00B5267F" w:rsidP="000E36AE">
      <w:pPr>
        <w:pStyle w:val="Ingetavstnd"/>
        <w:ind w:left="-794"/>
      </w:pPr>
      <w:r w:rsidRPr="00B5267F">
        <w:t>Postadress: Värmdö kommun</w:t>
      </w:r>
    </w:p>
    <w:p w14:paraId="5DE71083" w14:textId="77777777" w:rsidR="007616F9" w:rsidRDefault="007616F9" w:rsidP="000E36AE">
      <w:pPr>
        <w:pStyle w:val="Ingetavstnd"/>
        <w:ind w:left="-794"/>
      </w:pPr>
      <w:r>
        <w:t>134 81 Gustavsberg</w:t>
      </w:r>
    </w:p>
    <w:p w14:paraId="04715091" w14:textId="77777777" w:rsidR="007616F9" w:rsidRDefault="007616F9" w:rsidP="000E36AE">
      <w:pPr>
        <w:pStyle w:val="Ingetavstnd"/>
        <w:ind w:left="-794"/>
      </w:pPr>
      <w:r>
        <w:t xml:space="preserve">08-570 470 00 </w:t>
      </w:r>
    </w:p>
    <w:p w14:paraId="0A2C73BD" w14:textId="77777777" w:rsidR="007616F9" w:rsidRDefault="00BD3AAA" w:rsidP="000E36AE">
      <w:pPr>
        <w:pStyle w:val="Ingetavstnd"/>
        <w:ind w:left="-794"/>
      </w:pPr>
      <w:hyperlink r:id="rId14" w:history="1">
        <w:r w:rsidR="007616F9" w:rsidRPr="00B71B35">
          <w:rPr>
            <w:rStyle w:val="Hyperlnk"/>
          </w:rPr>
          <w:t>varmdo.kommun@varmdo.se</w:t>
        </w:r>
      </w:hyperlink>
      <w:r w:rsidR="007616F9">
        <w:t xml:space="preserve"> </w:t>
      </w:r>
    </w:p>
    <w:p w14:paraId="6660E1D0" w14:textId="77777777" w:rsidR="007616F9" w:rsidRDefault="00BD3AAA" w:rsidP="008203EA">
      <w:pPr>
        <w:pStyle w:val="Ingetavstnd"/>
        <w:spacing w:after="720"/>
        <w:ind w:left="-794"/>
        <w:rPr>
          <w:rStyle w:val="Hyperlnk"/>
        </w:rPr>
      </w:pPr>
      <w:hyperlink r:id="rId15" w:history="1">
        <w:r w:rsidR="007616F9" w:rsidRPr="00B71B35">
          <w:rPr>
            <w:rStyle w:val="Hyperlnk"/>
          </w:rPr>
          <w:t>www.varmdo.se</w:t>
        </w:r>
      </w:hyperlink>
    </w:p>
    <w:p w14:paraId="2DC3E5B2" w14:textId="010E12AB" w:rsidR="00415DDC" w:rsidRPr="00522292" w:rsidRDefault="007C4A60" w:rsidP="00F65D38">
      <w:pPr>
        <w:pStyle w:val="Ingetavstnd"/>
      </w:pPr>
      <w:r>
        <w:br w:type="column"/>
      </w:r>
    </w:p>
    <w:p w14:paraId="2216A56B" w14:textId="0DFF2A5E" w:rsidR="00F65D38" w:rsidRPr="00522292" w:rsidRDefault="00F65D38" w:rsidP="00F65D38">
      <w:pPr>
        <w:pStyle w:val="Ingetavstnd"/>
        <w:jc w:val="right"/>
      </w:pPr>
      <w:r w:rsidRPr="00415DDC">
        <w:t>Datum:</w:t>
      </w:r>
      <w:r>
        <w:t xml:space="preserve"> </w:t>
      </w:r>
      <w:sdt>
        <w:sdtPr>
          <w:id w:val="743298334"/>
          <w:placeholder>
            <w:docPart w:val="F03BDF7A3A9D4473B1EDEEBAEB4BCDF5"/>
          </w:placeholder>
          <w:date w:fullDate="2024-08-30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>
            <w:t>2024-08-30</w:t>
          </w:r>
        </w:sdtContent>
      </w:sdt>
    </w:p>
    <w:p w14:paraId="4F4F9E2D" w14:textId="77777777" w:rsidR="007C4A60" w:rsidRDefault="007C4A60" w:rsidP="004333A3">
      <w:pPr>
        <w:pStyle w:val="Rubrik"/>
        <w:sectPr w:rsidR="007C4A60" w:rsidSect="00E25124">
          <w:type w:val="continuous"/>
          <w:pgSz w:w="11906" w:h="16838"/>
          <w:pgMar w:top="709" w:right="2552" w:bottom="1418" w:left="1985" w:header="709" w:footer="709" w:gutter="0"/>
          <w:cols w:num="2" w:space="708"/>
          <w:titlePg/>
          <w:docGrid w:linePitch="360"/>
        </w:sectPr>
      </w:pPr>
    </w:p>
    <w:p w14:paraId="1AA9B496" w14:textId="23004F99" w:rsidR="004333A3" w:rsidRDefault="00F65D38" w:rsidP="00EA0F68">
      <w:pPr>
        <w:pStyle w:val="Rubrik"/>
      </w:pPr>
      <w:r>
        <w:t>Tilläggsansökan</w:t>
      </w:r>
    </w:p>
    <w:p w14:paraId="45AADDA4" w14:textId="4F89DB29" w:rsidR="00F65D38" w:rsidRPr="00F65D38" w:rsidRDefault="00F65D38" w:rsidP="00F65D38">
      <w:pPr>
        <w:pStyle w:val="Ingetavstnd"/>
        <w:spacing w:line="360" w:lineRule="auto"/>
      </w:pPr>
      <w:r w:rsidRPr="00F65D38">
        <w:rPr>
          <w:b/>
        </w:rPr>
        <w:t>Utbildningsanordnare och datum</w:t>
      </w:r>
      <w:r w:rsidRPr="00F65D38">
        <w:rPr>
          <w:bCs/>
        </w:rPr>
        <w:t>:</w:t>
      </w:r>
      <w:r>
        <w:rPr>
          <w:bCs/>
        </w:rPr>
        <w:t xml:space="preserve"> </w:t>
      </w:r>
      <w:sdt>
        <w:sdtPr>
          <w:rPr>
            <w:bCs/>
          </w:rPr>
          <w:id w:val="-1492946641"/>
          <w:placeholder>
            <w:docPart w:val="4E3F660F19A943AB92B642A303840957"/>
          </w:placeholder>
          <w:showingPlcHdr/>
        </w:sdtPr>
        <w:sdtEndPr/>
        <w:sdtContent>
          <w:r>
            <w:rPr>
              <w:rStyle w:val="Platshllartext"/>
            </w:rPr>
            <w:t>Utbildningsanordnare</w:t>
          </w:r>
        </w:sdtContent>
      </w:sdt>
      <w:r>
        <w:rPr>
          <w:bCs/>
        </w:rPr>
        <w:t xml:space="preserve"> </w:t>
      </w:r>
      <w:r>
        <w:t xml:space="preserve"> </w:t>
      </w:r>
      <w:sdt>
        <w:sdtPr>
          <w:id w:val="-386808887"/>
          <w:placeholder>
            <w:docPart w:val="1B04FD0D85214CEC9DD5054A0EFB6218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r>
            <w:rPr>
              <w:rStyle w:val="Platshllartext"/>
            </w:rPr>
            <w:t>&lt;Ange datum&gt;</w:t>
          </w:r>
        </w:sdtContent>
      </w:sdt>
    </w:p>
    <w:p w14:paraId="4705A855" w14:textId="77777777" w:rsidR="00F65D38" w:rsidRPr="00F65D38" w:rsidRDefault="00F65D38" w:rsidP="00F65D38">
      <w:pPr>
        <w:pStyle w:val="Rubrik1"/>
      </w:pPr>
      <w:r w:rsidRPr="00F65D38">
        <w:t>Vad tilläggsansökan gäller:</w:t>
      </w:r>
    </w:p>
    <w:p w14:paraId="0E82C282" w14:textId="0501CAC9" w:rsid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Nytt utbildningsområde/programområde</w:t>
      </w:r>
      <w:r w:rsidRPr="00F65D38">
        <w:rPr>
          <w:bCs/>
        </w:rPr>
        <w:t>. Beskriv och motivera.</w:t>
      </w:r>
      <w:r>
        <w:rPr>
          <w:bCs/>
        </w:rPr>
        <w:t xml:space="preserve"> </w:t>
      </w:r>
      <w:sdt>
        <w:sdtPr>
          <w:rPr>
            <w:bCs/>
          </w:rPr>
          <w:id w:val="555823600"/>
          <w:placeholder>
            <w:docPart w:val="6A3A4B861A57448F811FDEBB23DBEB53"/>
          </w:placeholder>
          <w:showingPlcHdr/>
        </w:sdtPr>
        <w:sdtEndPr/>
        <w:sdtContent>
          <w:r>
            <w:rPr>
              <w:rStyle w:val="Platshllartext"/>
            </w:rPr>
            <w:t>U</w:t>
          </w:r>
          <w:r w:rsidRPr="00F65D38">
            <w:rPr>
              <w:rStyle w:val="Platshllartext"/>
            </w:rPr>
            <w:t>tbildningsområde/programområde</w:t>
          </w:r>
        </w:sdtContent>
      </w:sdt>
    </w:p>
    <w:p w14:paraId="29EDF9D3" w14:textId="30CD425C" w:rsid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Enstaka kurs och inom vilket program.</w:t>
      </w:r>
      <w:r w:rsidRPr="00F65D38">
        <w:rPr>
          <w:bCs/>
        </w:rPr>
        <w:t xml:space="preserve"> Beskriv och motivera.</w:t>
      </w:r>
      <w:r>
        <w:rPr>
          <w:bCs/>
        </w:rPr>
        <w:t xml:space="preserve"> </w:t>
      </w:r>
      <w:sdt>
        <w:sdtPr>
          <w:rPr>
            <w:bCs/>
          </w:rPr>
          <w:id w:val="135301084"/>
          <w:placeholder>
            <w:docPart w:val="1AD4412B05CA4F55B7EA4E910F3778E8"/>
          </w:placeholder>
          <w:showingPlcHdr/>
        </w:sdtPr>
        <w:sdtEndPr/>
        <w:sdtContent>
          <w:r>
            <w:rPr>
              <w:rStyle w:val="Platshllartext"/>
            </w:rPr>
            <w:t>Motivering</w:t>
          </w:r>
          <w:r w:rsidRPr="003A5F85">
            <w:rPr>
              <w:rStyle w:val="Platshllartext"/>
            </w:rPr>
            <w:t>.</w:t>
          </w:r>
        </w:sdtContent>
      </w:sdt>
    </w:p>
    <w:p w14:paraId="64A6C58B" w14:textId="2995DD4F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Nya paket, namn samt inom vilket utbildnings- och programområde</w:t>
      </w:r>
      <w:r w:rsidRPr="00F65D38">
        <w:rPr>
          <w:bCs/>
        </w:rPr>
        <w:t xml:space="preserve"> (</w:t>
      </w:r>
      <w:r w:rsidRPr="00F65D38">
        <w:rPr>
          <w:bCs/>
          <w:i/>
          <w:iCs/>
        </w:rPr>
        <w:t>se vidare nedan ytterligare frågor paket</w:t>
      </w:r>
      <w:r w:rsidRPr="00F65D38">
        <w:rPr>
          <w:bCs/>
        </w:rPr>
        <w:t>).</w:t>
      </w:r>
      <w:r>
        <w:rPr>
          <w:bCs/>
        </w:rPr>
        <w:t xml:space="preserve"> </w:t>
      </w:r>
      <w:sdt>
        <w:sdtPr>
          <w:rPr>
            <w:bCs/>
          </w:rPr>
          <w:id w:val="1017195500"/>
          <w:placeholder>
            <w:docPart w:val="7BEFF915C42643E3B6A9C39DAB08D8F0"/>
          </w:placeholder>
          <w:showingPlcHdr/>
        </w:sdtPr>
        <w:sdtEndPr/>
        <w:sdtContent>
          <w:r w:rsidRPr="00F65D38">
            <w:rPr>
              <w:rStyle w:val="Platshllartext"/>
            </w:rPr>
            <w:t>Namn samt inom vilket utbildnings- och programområde</w:t>
          </w:r>
        </w:sdtContent>
      </w:sdt>
    </w:p>
    <w:p w14:paraId="261BA357" w14:textId="4DD8DA44" w:rsid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Orienteringskurser</w:t>
      </w:r>
      <w:r w:rsidRPr="00F65D38">
        <w:rPr>
          <w:bCs/>
        </w:rPr>
        <w:t xml:space="preserve"> (</w:t>
      </w:r>
      <w:r w:rsidRPr="00F65D38">
        <w:rPr>
          <w:bCs/>
          <w:i/>
          <w:iCs/>
        </w:rPr>
        <w:t>namn samt se vidare nedan ytterligare frågor</w:t>
      </w:r>
      <w:r w:rsidRPr="00F65D38">
        <w:rPr>
          <w:bCs/>
        </w:rPr>
        <w:t>).</w:t>
      </w:r>
      <w:r>
        <w:rPr>
          <w:bCs/>
        </w:rPr>
        <w:t xml:space="preserve"> </w:t>
      </w:r>
      <w:sdt>
        <w:sdtPr>
          <w:rPr>
            <w:bCs/>
          </w:rPr>
          <w:id w:val="152270739"/>
          <w:placeholder>
            <w:docPart w:val="E2B8A5B154AB4F54AA2171BD8A595C45"/>
          </w:placeholder>
          <w:showingPlcHdr/>
        </w:sdtPr>
        <w:sdtEndPr/>
        <w:sdtContent>
          <w:r>
            <w:rPr>
              <w:rStyle w:val="Platshllartext"/>
            </w:rPr>
            <w:t>Namn</w:t>
          </w:r>
        </w:sdtContent>
      </w:sdt>
    </w:p>
    <w:p w14:paraId="41B47FF9" w14:textId="457C1A52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Kombinationsutbildningar, namn samt inom vilka utbildnings- och programområden</w:t>
      </w:r>
      <w:r>
        <w:rPr>
          <w:bCs/>
        </w:rPr>
        <w:t xml:space="preserve"> </w:t>
      </w:r>
      <w:r w:rsidRPr="00F65D38">
        <w:rPr>
          <w:bCs/>
        </w:rPr>
        <w:t>(</w:t>
      </w:r>
      <w:r w:rsidRPr="00F65D38">
        <w:rPr>
          <w:bCs/>
          <w:i/>
          <w:iCs/>
        </w:rPr>
        <w:t>se vidare nedan ytterligare frågor</w:t>
      </w:r>
      <w:r w:rsidRPr="00F65D38">
        <w:rPr>
          <w:bCs/>
        </w:rPr>
        <w:t>).</w:t>
      </w:r>
      <w:r>
        <w:rPr>
          <w:bCs/>
        </w:rPr>
        <w:t xml:space="preserve"> </w:t>
      </w:r>
      <w:sdt>
        <w:sdtPr>
          <w:rPr>
            <w:bCs/>
          </w:rPr>
          <w:id w:val="705485"/>
          <w:placeholder>
            <w:docPart w:val="321B20D2A8EC459A96533EEDFD14AA1C"/>
          </w:placeholder>
          <w:showingPlcHdr/>
        </w:sdtPr>
        <w:sdtEndPr/>
        <w:sdtContent>
          <w:r>
            <w:rPr>
              <w:rStyle w:val="Platshllartext"/>
            </w:rPr>
            <w:t>N</w:t>
          </w:r>
          <w:r w:rsidRPr="00F65D38">
            <w:rPr>
              <w:rStyle w:val="Platshllartext"/>
            </w:rPr>
            <w:t>amn samt inom vilka utbildnings- och programområden</w:t>
          </w:r>
        </w:sdtContent>
      </w:sdt>
    </w:p>
    <w:p w14:paraId="059278F2" w14:textId="0D560CBC" w:rsidR="00F65D38" w:rsidRPr="00F65D38" w:rsidRDefault="00F65D38" w:rsidP="00F65D38">
      <w:pPr>
        <w:pStyle w:val="Rubrik1"/>
      </w:pPr>
      <w:r w:rsidRPr="00F65D38">
        <w:t>För paket, ange följande:</w:t>
      </w:r>
    </w:p>
    <w:p w14:paraId="491C9889" w14:textId="07E82A84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Vid Skolverkets nationella paket</w:t>
      </w:r>
      <w:r w:rsidRPr="00F65D38">
        <w:rPr>
          <w:bCs/>
        </w:rPr>
        <w:t>, ange vilket/vilka.</w:t>
      </w:r>
      <w:r>
        <w:rPr>
          <w:bCs/>
        </w:rPr>
        <w:t xml:space="preserve">  </w:t>
      </w:r>
      <w:sdt>
        <w:sdtPr>
          <w:rPr>
            <w:bCs/>
          </w:rPr>
          <w:id w:val="-105272360"/>
          <w:placeholder>
            <w:docPart w:val="208B0E569EE440EB8B8E8AAB5C3DC21E"/>
          </w:placeholder>
          <w:showingPlcHdr/>
        </w:sdtPr>
        <w:sdtEndPr/>
        <w:sdtContent>
          <w:r>
            <w:rPr>
              <w:rStyle w:val="Platshllartext"/>
            </w:rPr>
            <w:t>Vilka nationella paket?</w:t>
          </w:r>
        </w:sdtContent>
      </w:sdt>
    </w:p>
    <w:p w14:paraId="596F23A6" w14:textId="00ADC865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Vid Skolverkets nationella paket</w:t>
      </w:r>
      <w:r w:rsidRPr="00F65D38">
        <w:rPr>
          <w:bCs/>
        </w:rPr>
        <w:t>, ange om det ersätter tidigare paket ni haft</w:t>
      </w:r>
      <w:r>
        <w:rPr>
          <w:bCs/>
        </w:rPr>
        <w:t xml:space="preserve"> </w:t>
      </w:r>
    </w:p>
    <w:p w14:paraId="7570939C" w14:textId="70B3B69C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Cs/>
        </w:rPr>
        <w:t xml:space="preserve">och </w:t>
      </w:r>
      <w:proofErr w:type="spellStart"/>
      <w:r w:rsidRPr="00F65D38">
        <w:rPr>
          <w:bCs/>
        </w:rPr>
        <w:t>isåfall</w:t>
      </w:r>
      <w:proofErr w:type="spellEnd"/>
      <w:r w:rsidRPr="00F65D38">
        <w:rPr>
          <w:bCs/>
        </w:rPr>
        <w:t xml:space="preserve"> vilket/vilka.</w:t>
      </w:r>
      <w:r>
        <w:rPr>
          <w:bCs/>
        </w:rPr>
        <w:t xml:space="preserve"> </w:t>
      </w:r>
      <w:sdt>
        <w:sdtPr>
          <w:rPr>
            <w:bCs/>
          </w:rPr>
          <w:id w:val="330099801"/>
          <w:placeholder>
            <w:docPart w:val="F468FD8698C8452DA70CB97C5DEE377D"/>
          </w:placeholder>
          <w:showingPlcHdr/>
        </w:sdtPr>
        <w:sdtEndPr/>
        <w:sdtContent>
          <w:r>
            <w:rPr>
              <w:rStyle w:val="Platshllartext"/>
            </w:rPr>
            <w:t>Om ja, vilka?</w:t>
          </w:r>
        </w:sdtContent>
      </w:sdt>
    </w:p>
    <w:p w14:paraId="7937A3BD" w14:textId="39716267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Vid Skolverkets nationella paket</w:t>
      </w:r>
      <w:r w:rsidRPr="00F65D38">
        <w:rPr>
          <w:bCs/>
        </w:rPr>
        <w:t>, ange om det är samma utgång/utgångar ni haft</w:t>
      </w:r>
      <w:r>
        <w:rPr>
          <w:bCs/>
        </w:rPr>
        <w:t xml:space="preserve"> </w:t>
      </w:r>
      <w:r w:rsidRPr="00F65D38">
        <w:rPr>
          <w:bCs/>
        </w:rPr>
        <w:t xml:space="preserve">tidigare och </w:t>
      </w:r>
      <w:proofErr w:type="spellStart"/>
      <w:r w:rsidRPr="00F65D38">
        <w:rPr>
          <w:bCs/>
        </w:rPr>
        <w:t>isåfall</w:t>
      </w:r>
      <w:proofErr w:type="spellEnd"/>
      <w:r w:rsidRPr="00F65D38">
        <w:rPr>
          <w:bCs/>
        </w:rPr>
        <w:t xml:space="preserve"> vilket/vilka.</w:t>
      </w:r>
      <w:r>
        <w:rPr>
          <w:bCs/>
        </w:rPr>
        <w:t xml:space="preserve"> </w:t>
      </w:r>
      <w:sdt>
        <w:sdtPr>
          <w:rPr>
            <w:bCs/>
          </w:rPr>
          <w:id w:val="-1860047351"/>
          <w:placeholder>
            <w:docPart w:val="4ACA711B9EE8476D82F88828BCA7B86F"/>
          </w:placeholder>
          <w:showingPlcHdr/>
        </w:sdtPr>
        <w:sdtEndPr/>
        <w:sdtContent>
          <w:r>
            <w:rPr>
              <w:rStyle w:val="Platshllartext"/>
            </w:rPr>
            <w:t>Om ja, vilka?</w:t>
          </w:r>
        </w:sdtContent>
      </w:sdt>
    </w:p>
    <w:p w14:paraId="76015072" w14:textId="04C49F1E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Vid eget paket</w:t>
      </w:r>
      <w:r w:rsidRPr="00F65D38">
        <w:rPr>
          <w:bCs/>
        </w:rPr>
        <w:t>, ange antal poäng totalt.</w:t>
      </w:r>
      <w:r>
        <w:rPr>
          <w:bCs/>
        </w:rPr>
        <w:t xml:space="preserve"> </w:t>
      </w:r>
      <w:sdt>
        <w:sdtPr>
          <w:rPr>
            <w:bCs/>
          </w:rPr>
          <w:id w:val="374127118"/>
          <w:placeholder>
            <w:docPart w:val="472B392763F642EB8898E11919EBB4FB"/>
          </w:placeholder>
          <w:showingPlcHdr/>
        </w:sdtPr>
        <w:sdtEndPr/>
        <w:sdtContent>
          <w:r>
            <w:rPr>
              <w:rStyle w:val="Platshllartext"/>
            </w:rPr>
            <w:t>Antal poäng</w:t>
          </w:r>
        </w:sdtContent>
      </w:sdt>
    </w:p>
    <w:p w14:paraId="3AF493F9" w14:textId="0618F3E1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Vid eget paket</w:t>
      </w:r>
      <w:r w:rsidRPr="00F65D38">
        <w:rPr>
          <w:bCs/>
        </w:rPr>
        <w:t>, ange syfte/ vad det leder till.</w:t>
      </w:r>
      <w:r>
        <w:rPr>
          <w:bCs/>
        </w:rPr>
        <w:t xml:space="preserve"> </w:t>
      </w:r>
      <w:sdt>
        <w:sdtPr>
          <w:rPr>
            <w:bCs/>
          </w:rPr>
          <w:id w:val="1205981842"/>
          <w:placeholder>
            <w:docPart w:val="E9EB9A604C044B13B5131E180E9AA048"/>
          </w:placeholder>
          <w:showingPlcHdr/>
        </w:sdtPr>
        <w:sdtEndPr/>
        <w:sdtContent>
          <w:r>
            <w:rPr>
              <w:rStyle w:val="Platshllartext"/>
            </w:rPr>
            <w:t>Syfte</w:t>
          </w:r>
        </w:sdtContent>
      </w:sdt>
    </w:p>
    <w:p w14:paraId="730B2596" w14:textId="7D1E0C23" w:rsidR="00F65D38" w:rsidRPr="00F65D38" w:rsidRDefault="00F65D38" w:rsidP="00F65D38">
      <w:pPr>
        <w:pStyle w:val="Rubrik1"/>
      </w:pPr>
      <w:r w:rsidRPr="00F65D38">
        <w:lastRenderedPageBreak/>
        <w:t>För orienteringskurser, ange följande:</w:t>
      </w:r>
    </w:p>
    <w:p w14:paraId="7506C8C7" w14:textId="3C2312D1" w:rsid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Vilket/ vilka av Skolverkets orienteringskurser</w:t>
      </w:r>
      <w:r w:rsidRPr="00F65D38">
        <w:rPr>
          <w:bCs/>
        </w:rPr>
        <w:t xml:space="preserve"> </w:t>
      </w:r>
      <w:r w:rsidRPr="00F65D38">
        <w:rPr>
          <w:b/>
        </w:rPr>
        <w:t>det följer</w:t>
      </w:r>
      <w:r>
        <w:rPr>
          <w:bCs/>
        </w:rPr>
        <w:t xml:space="preserve"> </w:t>
      </w:r>
      <w:sdt>
        <w:sdtPr>
          <w:rPr>
            <w:bCs/>
          </w:rPr>
          <w:id w:val="-250202555"/>
          <w:placeholder>
            <w:docPart w:val="3A554BB3CF16477DB6EB0C533A6FD620"/>
          </w:placeholder>
          <w:showingPlcHdr/>
        </w:sdtPr>
        <w:sdtEndPr/>
        <w:sdtContent>
          <w:r>
            <w:rPr>
              <w:rStyle w:val="Platshllartext"/>
            </w:rPr>
            <w:t>Vilka orienteringskurser följs?</w:t>
          </w:r>
        </w:sdtContent>
      </w:sdt>
    </w:p>
    <w:p w14:paraId="0CF5DA83" w14:textId="36056F98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Antal poäng</w:t>
      </w:r>
      <w:r>
        <w:rPr>
          <w:bCs/>
        </w:rPr>
        <w:t xml:space="preserve"> </w:t>
      </w:r>
      <w:sdt>
        <w:sdtPr>
          <w:rPr>
            <w:bCs/>
          </w:rPr>
          <w:id w:val="690578438"/>
          <w:placeholder>
            <w:docPart w:val="504EB3827FED4FAD813DF36236A4D53E"/>
          </w:placeholder>
          <w:showingPlcHdr/>
        </w:sdtPr>
        <w:sdtEndPr/>
        <w:sdtContent>
          <w:r>
            <w:rPr>
              <w:rStyle w:val="Platshllartext"/>
            </w:rPr>
            <w:t>Antal poäng</w:t>
          </w:r>
        </w:sdtContent>
      </w:sdt>
    </w:p>
    <w:p w14:paraId="166F33F9" w14:textId="133A3C2C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Syfte och innehåll</w:t>
      </w:r>
      <w:r>
        <w:rPr>
          <w:bCs/>
        </w:rPr>
        <w:t xml:space="preserve"> </w:t>
      </w:r>
      <w:sdt>
        <w:sdtPr>
          <w:rPr>
            <w:bCs/>
          </w:rPr>
          <w:id w:val="-190447578"/>
          <w:placeholder>
            <w:docPart w:val="74F5E11EBE28457F8E98BA13475B5A44"/>
          </w:placeholder>
          <w:showingPlcHdr/>
        </w:sdtPr>
        <w:sdtEndPr/>
        <w:sdtContent>
          <w:r>
            <w:rPr>
              <w:rStyle w:val="Platshllartext"/>
            </w:rPr>
            <w:t>Syfte och innehåll</w:t>
          </w:r>
        </w:sdtContent>
      </w:sdt>
    </w:p>
    <w:p w14:paraId="432993A0" w14:textId="77777777" w:rsidR="00F65D38" w:rsidRPr="00F65D38" w:rsidRDefault="00F65D38" w:rsidP="00F65D38">
      <w:pPr>
        <w:pStyle w:val="Rubrik1"/>
      </w:pPr>
      <w:r w:rsidRPr="00F65D38">
        <w:t>För kombinationsutbildningar</w:t>
      </w:r>
    </w:p>
    <w:p w14:paraId="0471CAB2" w14:textId="26A7A16A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Vilka kombinationer av paket med till exempel grundläggande svenska och svenska som andraspråk som ni vill erbjuda</w:t>
      </w:r>
      <w:r w:rsidRPr="00F65D38">
        <w:rPr>
          <w:bCs/>
        </w:rPr>
        <w:t xml:space="preserve"> (</w:t>
      </w:r>
      <w:r w:rsidRPr="00F65D38">
        <w:rPr>
          <w:bCs/>
          <w:i/>
          <w:iCs/>
        </w:rPr>
        <w:t>namn/ paket/ program/ utbildningsområde</w:t>
      </w:r>
      <w:r w:rsidRPr="00F65D38">
        <w:rPr>
          <w:bCs/>
        </w:rPr>
        <w:t>)</w:t>
      </w:r>
      <w:r>
        <w:rPr>
          <w:bCs/>
        </w:rPr>
        <w:t xml:space="preserve"> </w:t>
      </w:r>
      <w:sdt>
        <w:sdtPr>
          <w:rPr>
            <w:bCs/>
          </w:rPr>
          <w:id w:val="663668105"/>
          <w:placeholder>
            <w:docPart w:val="EF4475D098FF4A9C9D915C5C65C64655"/>
          </w:placeholder>
          <w:showingPlcHdr/>
        </w:sdtPr>
        <w:sdtEndPr/>
        <w:sdtContent>
          <w:r w:rsidRPr="00F65D38">
            <w:rPr>
              <w:rStyle w:val="Platshllartext"/>
            </w:rPr>
            <w:t>namn/ paket/ program/ utbildningsområde</w:t>
          </w:r>
        </w:sdtContent>
      </w:sdt>
    </w:p>
    <w:p w14:paraId="24665619" w14:textId="1109239B" w:rsidR="00F65D38" w:rsidRPr="00F65D38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Antal poäng per paket</w:t>
      </w:r>
      <w:r>
        <w:rPr>
          <w:bCs/>
        </w:rPr>
        <w:t xml:space="preserve"> </w:t>
      </w:r>
      <w:sdt>
        <w:sdtPr>
          <w:rPr>
            <w:bCs/>
          </w:rPr>
          <w:id w:val="997540080"/>
          <w:placeholder>
            <w:docPart w:val="30CF305987DE433C92C3A81B790F08F0"/>
          </w:placeholder>
          <w:showingPlcHdr/>
        </w:sdtPr>
        <w:sdtEndPr/>
        <w:sdtContent>
          <w:r>
            <w:rPr>
              <w:rStyle w:val="Platshllartext"/>
            </w:rPr>
            <w:t>Antal poäng</w:t>
          </w:r>
        </w:sdtContent>
      </w:sdt>
    </w:p>
    <w:p w14:paraId="65E9149A" w14:textId="65A0F226" w:rsidR="00EA0F68" w:rsidRPr="00DF19B1" w:rsidRDefault="00F65D38" w:rsidP="00F65D38">
      <w:pPr>
        <w:pStyle w:val="Ingetavstnd"/>
        <w:spacing w:line="360" w:lineRule="auto"/>
        <w:rPr>
          <w:bCs/>
        </w:rPr>
      </w:pPr>
      <w:r w:rsidRPr="00F65D38">
        <w:rPr>
          <w:b/>
        </w:rPr>
        <w:t>Syfte med kombinationen av kurser</w:t>
      </w:r>
      <w:r>
        <w:rPr>
          <w:bCs/>
        </w:rPr>
        <w:t xml:space="preserve"> </w:t>
      </w:r>
      <w:sdt>
        <w:sdtPr>
          <w:rPr>
            <w:bCs/>
          </w:rPr>
          <w:id w:val="567000919"/>
          <w:placeholder>
            <w:docPart w:val="0089E0A76FC8421996E234A3147DD422"/>
          </w:placeholder>
          <w:showingPlcHdr/>
        </w:sdtPr>
        <w:sdtEndPr/>
        <w:sdtContent>
          <w:r>
            <w:rPr>
              <w:rStyle w:val="Platshllartext"/>
            </w:rPr>
            <w:t>Syfte</w:t>
          </w:r>
        </w:sdtContent>
      </w:sdt>
    </w:p>
    <w:sectPr w:rsidR="00EA0F68" w:rsidRPr="00DF19B1" w:rsidSect="00E25124">
      <w:type w:val="continuous"/>
      <w:pgSz w:w="11906" w:h="16838"/>
      <w:pgMar w:top="709" w:right="2552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57CC6" w14:textId="77777777" w:rsidR="00E25124" w:rsidRDefault="00E25124" w:rsidP="00ED6C6F">
      <w:pPr>
        <w:spacing w:after="0" w:line="240" w:lineRule="auto"/>
      </w:pPr>
      <w:r>
        <w:separator/>
      </w:r>
    </w:p>
  </w:endnote>
  <w:endnote w:type="continuationSeparator" w:id="0">
    <w:p w14:paraId="09D09561" w14:textId="77777777" w:rsidR="00E25124" w:rsidRDefault="00E25124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D145A" w14:textId="77777777" w:rsidR="00987D2F" w:rsidRDefault="00987D2F" w:rsidP="00987D2F">
    <w:pPr>
      <w:pStyle w:val="Sidfot"/>
      <w:spacing w:before="12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303F2" w14:textId="77777777" w:rsidR="00E25124" w:rsidRDefault="00E25124" w:rsidP="00ED6C6F">
      <w:pPr>
        <w:spacing w:after="0" w:line="240" w:lineRule="auto"/>
      </w:pPr>
      <w:r>
        <w:separator/>
      </w:r>
    </w:p>
  </w:footnote>
  <w:footnote w:type="continuationSeparator" w:id="0">
    <w:p w14:paraId="767853F6" w14:textId="77777777" w:rsidR="00E25124" w:rsidRDefault="00E25124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rutnt"/>
      <w:tblW w:w="9803" w:type="dxa"/>
      <w:tblInd w:w="-5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26"/>
      <w:gridCol w:w="1977"/>
    </w:tblGrid>
    <w:tr w:rsidR="001832A8" w14:paraId="5ECDDF02" w14:textId="77777777" w:rsidTr="005F3593">
      <w:trPr>
        <w:trHeight w:val="138"/>
      </w:trPr>
      <w:tc>
        <w:tcPr>
          <w:tcW w:w="8327" w:type="dxa"/>
        </w:tcPr>
        <w:p w14:paraId="51E59145" w14:textId="77777777" w:rsidR="001832A8" w:rsidRDefault="001832A8" w:rsidP="003573A9">
          <w:pPr>
            <w:pStyle w:val="Sidhuvud"/>
          </w:pPr>
          <w:r>
            <w:rPr>
              <w:noProof/>
            </w:rPr>
            <w:drawing>
              <wp:inline distT="0" distB="0" distL="0" distR="0" wp14:anchorId="221B4D4F" wp14:editId="0C719FBA">
                <wp:extent cx="897777" cy="360000"/>
                <wp:effectExtent l="0" t="0" r="0" b="2540"/>
                <wp:docPr id="16" name="Bildobjekt 16" descr="Logotyp Värmdö kommu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Bildobjekt 16" descr="Logotyp Värmdö kommu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7777" cy="36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2" w:type="dxa"/>
        </w:tcPr>
        <w:p w14:paraId="6F02F069" w14:textId="77777777" w:rsidR="001832A8" w:rsidRPr="00A367AC" w:rsidRDefault="001832A8" w:rsidP="001832A8">
          <w:pPr>
            <w:pStyle w:val="Sidhuvud"/>
            <w:jc w:val="right"/>
            <w:rPr>
              <w:rStyle w:val="Sidnummer"/>
            </w:rPr>
          </w:pPr>
          <w:r w:rsidRPr="00A367AC">
            <w:rPr>
              <w:rStyle w:val="Sidnummer"/>
            </w:rPr>
            <w:fldChar w:fldCharType="begin"/>
          </w:r>
          <w:r w:rsidRPr="00A367AC">
            <w:rPr>
              <w:rStyle w:val="Sidnummer"/>
            </w:rPr>
            <w:instrText>PAGE  \* Arabic  \* MERGEFORMAT</w:instrText>
          </w:r>
          <w:r w:rsidRPr="00A367AC">
            <w:rPr>
              <w:rStyle w:val="Sidnummer"/>
            </w:rPr>
            <w:fldChar w:fldCharType="separate"/>
          </w:r>
          <w:r w:rsidRPr="00A367AC">
            <w:rPr>
              <w:rStyle w:val="Sidnummer"/>
            </w:rPr>
            <w:t>1</w:t>
          </w:r>
          <w:r w:rsidRPr="00A367AC">
            <w:rPr>
              <w:rStyle w:val="Sidnummer"/>
            </w:rPr>
            <w:fldChar w:fldCharType="end"/>
          </w:r>
          <w:r w:rsidRPr="00A367AC">
            <w:rPr>
              <w:rStyle w:val="Sidnummer"/>
            </w:rPr>
            <w:t xml:space="preserve"> (</w:t>
          </w:r>
          <w:r w:rsidRPr="00A367AC">
            <w:rPr>
              <w:rStyle w:val="Sidnummer"/>
            </w:rPr>
            <w:fldChar w:fldCharType="begin"/>
          </w:r>
          <w:r w:rsidRPr="00A367AC">
            <w:rPr>
              <w:rStyle w:val="Sidnummer"/>
            </w:rPr>
            <w:instrText>NUMPAGES  \* Arabic  \* MERGEFORMAT</w:instrText>
          </w:r>
          <w:r w:rsidRPr="00A367AC">
            <w:rPr>
              <w:rStyle w:val="Sidnummer"/>
            </w:rPr>
            <w:fldChar w:fldCharType="separate"/>
          </w:r>
          <w:r w:rsidRPr="00A367AC">
            <w:rPr>
              <w:rStyle w:val="Sidnummer"/>
            </w:rPr>
            <w:t>2</w:t>
          </w:r>
          <w:r w:rsidRPr="00A367AC">
            <w:rPr>
              <w:rStyle w:val="Sidnummer"/>
            </w:rPr>
            <w:fldChar w:fldCharType="end"/>
          </w:r>
          <w:r w:rsidRPr="00A367AC">
            <w:rPr>
              <w:rStyle w:val="Sidnummer"/>
            </w:rPr>
            <w:t>)</w:t>
          </w:r>
        </w:p>
      </w:tc>
    </w:tr>
  </w:tbl>
  <w:p w14:paraId="1AF13B1A" w14:textId="77777777" w:rsidR="00ED6C6F" w:rsidRPr="00DF19B1" w:rsidRDefault="00ED6C6F" w:rsidP="00522292">
    <w:pPr>
      <w:pStyle w:val="Sidhuvud"/>
      <w:spacing w:after="360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530227A"/>
    <w:multiLevelType w:val="multilevel"/>
    <w:tmpl w:val="B456EC32"/>
    <w:lvl w:ilvl="0">
      <w:start w:val="1"/>
      <w:numFmt w:val="bullet"/>
      <w:pStyle w:val="Punktlista"/>
      <w:lvlText w:val="•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•"/>
      <w:lvlJc w:val="left"/>
      <w:pPr>
        <w:ind w:left="1080" w:hanging="36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–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•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•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9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A1988"/>
    <w:multiLevelType w:val="multilevel"/>
    <w:tmpl w:val="1232785A"/>
    <w:lvl w:ilvl="0">
      <w:start w:val="1"/>
      <w:numFmt w:val="decimal"/>
      <w:pStyle w:val="Numreradrubrik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umreradrubrik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umreradrubrik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umreradrubrik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 w16cid:durableId="1521429355">
    <w:abstractNumId w:val="13"/>
  </w:num>
  <w:num w:numId="2" w16cid:durableId="32004460">
    <w:abstractNumId w:val="3"/>
  </w:num>
  <w:num w:numId="3" w16cid:durableId="291249421">
    <w:abstractNumId w:val="2"/>
  </w:num>
  <w:num w:numId="4" w16cid:durableId="209267718">
    <w:abstractNumId w:val="1"/>
  </w:num>
  <w:num w:numId="5" w16cid:durableId="975110202">
    <w:abstractNumId w:val="0"/>
  </w:num>
  <w:num w:numId="6" w16cid:durableId="515578516">
    <w:abstractNumId w:val="8"/>
  </w:num>
  <w:num w:numId="7" w16cid:durableId="2031759303">
    <w:abstractNumId w:val="7"/>
  </w:num>
  <w:num w:numId="8" w16cid:durableId="150604595">
    <w:abstractNumId w:val="6"/>
  </w:num>
  <w:num w:numId="9" w16cid:durableId="1084957237">
    <w:abstractNumId w:val="5"/>
  </w:num>
  <w:num w:numId="10" w16cid:durableId="1606381025">
    <w:abstractNumId w:val="4"/>
  </w:num>
  <w:num w:numId="11" w16cid:durableId="1047290913">
    <w:abstractNumId w:val="10"/>
  </w:num>
  <w:num w:numId="12" w16cid:durableId="1062480666">
    <w:abstractNumId w:val="8"/>
  </w:num>
  <w:num w:numId="13" w16cid:durableId="4026785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3222715">
    <w:abstractNumId w:val="11"/>
  </w:num>
  <w:num w:numId="15" w16cid:durableId="69354405">
    <w:abstractNumId w:val="9"/>
  </w:num>
  <w:num w:numId="16" w16cid:durableId="6885300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3EE"/>
    <w:rsid w:val="000158CC"/>
    <w:rsid w:val="00023CF5"/>
    <w:rsid w:val="000304A9"/>
    <w:rsid w:val="000311EE"/>
    <w:rsid w:val="00033262"/>
    <w:rsid w:val="00034D89"/>
    <w:rsid w:val="00035827"/>
    <w:rsid w:val="000428AA"/>
    <w:rsid w:val="00077C90"/>
    <w:rsid w:val="00081E07"/>
    <w:rsid w:val="00083807"/>
    <w:rsid w:val="000879D1"/>
    <w:rsid w:val="000927CE"/>
    <w:rsid w:val="000A259F"/>
    <w:rsid w:val="000C60F9"/>
    <w:rsid w:val="000D29F7"/>
    <w:rsid w:val="000D4286"/>
    <w:rsid w:val="000D787A"/>
    <w:rsid w:val="000E36AE"/>
    <w:rsid w:val="000E4169"/>
    <w:rsid w:val="000F37FB"/>
    <w:rsid w:val="000F7E2E"/>
    <w:rsid w:val="0010206C"/>
    <w:rsid w:val="00102582"/>
    <w:rsid w:val="0010436A"/>
    <w:rsid w:val="00104807"/>
    <w:rsid w:val="00106A39"/>
    <w:rsid w:val="00106E6E"/>
    <w:rsid w:val="001070B3"/>
    <w:rsid w:val="0011207E"/>
    <w:rsid w:val="00136C6B"/>
    <w:rsid w:val="00142663"/>
    <w:rsid w:val="001679DC"/>
    <w:rsid w:val="00177146"/>
    <w:rsid w:val="001832A8"/>
    <w:rsid w:val="0019093A"/>
    <w:rsid w:val="0019680D"/>
    <w:rsid w:val="001A7D3F"/>
    <w:rsid w:val="001B2002"/>
    <w:rsid w:val="001B4BB9"/>
    <w:rsid w:val="001D7D13"/>
    <w:rsid w:val="001F091D"/>
    <w:rsid w:val="001F7643"/>
    <w:rsid w:val="001F7F0D"/>
    <w:rsid w:val="00220B93"/>
    <w:rsid w:val="0023309C"/>
    <w:rsid w:val="002346A2"/>
    <w:rsid w:val="00235637"/>
    <w:rsid w:val="00237D8B"/>
    <w:rsid w:val="002611BD"/>
    <w:rsid w:val="00291B90"/>
    <w:rsid w:val="002A223C"/>
    <w:rsid w:val="002D2AB1"/>
    <w:rsid w:val="002F1CA9"/>
    <w:rsid w:val="002F7366"/>
    <w:rsid w:val="003156FF"/>
    <w:rsid w:val="00324BC6"/>
    <w:rsid w:val="00324E81"/>
    <w:rsid w:val="00330757"/>
    <w:rsid w:val="00342772"/>
    <w:rsid w:val="0035044E"/>
    <w:rsid w:val="003573A9"/>
    <w:rsid w:val="0036067A"/>
    <w:rsid w:val="0039588D"/>
    <w:rsid w:val="003977E2"/>
    <w:rsid w:val="003A0FEC"/>
    <w:rsid w:val="003C0266"/>
    <w:rsid w:val="003D1AD5"/>
    <w:rsid w:val="003D7C48"/>
    <w:rsid w:val="003E2B7D"/>
    <w:rsid w:val="003F0BD7"/>
    <w:rsid w:val="00411A59"/>
    <w:rsid w:val="00411FB3"/>
    <w:rsid w:val="00415DDC"/>
    <w:rsid w:val="0042790C"/>
    <w:rsid w:val="004333A3"/>
    <w:rsid w:val="004457CA"/>
    <w:rsid w:val="00451A95"/>
    <w:rsid w:val="004539FA"/>
    <w:rsid w:val="004579C9"/>
    <w:rsid w:val="00463F60"/>
    <w:rsid w:val="00466ABB"/>
    <w:rsid w:val="004670B9"/>
    <w:rsid w:val="00471F40"/>
    <w:rsid w:val="00472FE4"/>
    <w:rsid w:val="00476DDD"/>
    <w:rsid w:val="00481060"/>
    <w:rsid w:val="00483F66"/>
    <w:rsid w:val="004D5A7A"/>
    <w:rsid w:val="004E08FC"/>
    <w:rsid w:val="004E0B05"/>
    <w:rsid w:val="004E0D60"/>
    <w:rsid w:val="004F2653"/>
    <w:rsid w:val="004F6E9F"/>
    <w:rsid w:val="00502996"/>
    <w:rsid w:val="00522292"/>
    <w:rsid w:val="00531996"/>
    <w:rsid w:val="005377E7"/>
    <w:rsid w:val="00545C03"/>
    <w:rsid w:val="00545C25"/>
    <w:rsid w:val="005537A8"/>
    <w:rsid w:val="00574355"/>
    <w:rsid w:val="00575871"/>
    <w:rsid w:val="0057594A"/>
    <w:rsid w:val="00586919"/>
    <w:rsid w:val="00594D98"/>
    <w:rsid w:val="005A403A"/>
    <w:rsid w:val="005A6F62"/>
    <w:rsid w:val="005B2D44"/>
    <w:rsid w:val="005C4A0C"/>
    <w:rsid w:val="005C6423"/>
    <w:rsid w:val="005E0CB1"/>
    <w:rsid w:val="005E0CDB"/>
    <w:rsid w:val="005F29FB"/>
    <w:rsid w:val="005F3593"/>
    <w:rsid w:val="00606B0F"/>
    <w:rsid w:val="006137D6"/>
    <w:rsid w:val="006144B7"/>
    <w:rsid w:val="00677F2A"/>
    <w:rsid w:val="00693ED8"/>
    <w:rsid w:val="00697C2E"/>
    <w:rsid w:val="006A60A8"/>
    <w:rsid w:val="006B110E"/>
    <w:rsid w:val="006B3AC6"/>
    <w:rsid w:val="006B7FA8"/>
    <w:rsid w:val="006C0636"/>
    <w:rsid w:val="006C388B"/>
    <w:rsid w:val="006C4DA1"/>
    <w:rsid w:val="006E2451"/>
    <w:rsid w:val="006E43A5"/>
    <w:rsid w:val="006E6496"/>
    <w:rsid w:val="006F36D6"/>
    <w:rsid w:val="00737193"/>
    <w:rsid w:val="0075152F"/>
    <w:rsid w:val="007565C3"/>
    <w:rsid w:val="007616F9"/>
    <w:rsid w:val="00766BEC"/>
    <w:rsid w:val="00772B6E"/>
    <w:rsid w:val="007829D2"/>
    <w:rsid w:val="00783074"/>
    <w:rsid w:val="0078522D"/>
    <w:rsid w:val="00794600"/>
    <w:rsid w:val="0079692D"/>
    <w:rsid w:val="007A0B53"/>
    <w:rsid w:val="007B634A"/>
    <w:rsid w:val="007C4A60"/>
    <w:rsid w:val="007C5139"/>
    <w:rsid w:val="007C72D3"/>
    <w:rsid w:val="007D3F13"/>
    <w:rsid w:val="007E16FA"/>
    <w:rsid w:val="00801BBF"/>
    <w:rsid w:val="008073EE"/>
    <w:rsid w:val="00814F8B"/>
    <w:rsid w:val="00816FA9"/>
    <w:rsid w:val="008203EA"/>
    <w:rsid w:val="008215CB"/>
    <w:rsid w:val="00822A22"/>
    <w:rsid w:val="00826C8A"/>
    <w:rsid w:val="00830118"/>
    <w:rsid w:val="00834506"/>
    <w:rsid w:val="00834E7E"/>
    <w:rsid w:val="00841493"/>
    <w:rsid w:val="008541BC"/>
    <w:rsid w:val="008574B7"/>
    <w:rsid w:val="00860378"/>
    <w:rsid w:val="00870403"/>
    <w:rsid w:val="00875CBE"/>
    <w:rsid w:val="008A525C"/>
    <w:rsid w:val="008C5285"/>
    <w:rsid w:val="008D4F31"/>
    <w:rsid w:val="00910C25"/>
    <w:rsid w:val="0091229C"/>
    <w:rsid w:val="0091488E"/>
    <w:rsid w:val="009255D9"/>
    <w:rsid w:val="00927EA6"/>
    <w:rsid w:val="00934D21"/>
    <w:rsid w:val="00947BCD"/>
    <w:rsid w:val="009616C6"/>
    <w:rsid w:val="00972D16"/>
    <w:rsid w:val="00973775"/>
    <w:rsid w:val="00976057"/>
    <w:rsid w:val="00987D2F"/>
    <w:rsid w:val="0099293C"/>
    <w:rsid w:val="009A46A1"/>
    <w:rsid w:val="009B2791"/>
    <w:rsid w:val="009D509B"/>
    <w:rsid w:val="009E6EF9"/>
    <w:rsid w:val="009E79F8"/>
    <w:rsid w:val="009E7B9D"/>
    <w:rsid w:val="009E7F82"/>
    <w:rsid w:val="009F6E79"/>
    <w:rsid w:val="00A00E42"/>
    <w:rsid w:val="00A076D6"/>
    <w:rsid w:val="00A16575"/>
    <w:rsid w:val="00A17B37"/>
    <w:rsid w:val="00A2125B"/>
    <w:rsid w:val="00A23320"/>
    <w:rsid w:val="00A24B48"/>
    <w:rsid w:val="00A273A8"/>
    <w:rsid w:val="00A367AC"/>
    <w:rsid w:val="00A412EE"/>
    <w:rsid w:val="00A474EA"/>
    <w:rsid w:val="00A51CEF"/>
    <w:rsid w:val="00A6449E"/>
    <w:rsid w:val="00A80C68"/>
    <w:rsid w:val="00A87B49"/>
    <w:rsid w:val="00A96DA2"/>
    <w:rsid w:val="00AA3A34"/>
    <w:rsid w:val="00AA5C9A"/>
    <w:rsid w:val="00AB167A"/>
    <w:rsid w:val="00AB24CA"/>
    <w:rsid w:val="00AB3933"/>
    <w:rsid w:val="00AB57E2"/>
    <w:rsid w:val="00AD354E"/>
    <w:rsid w:val="00AD5832"/>
    <w:rsid w:val="00AD655F"/>
    <w:rsid w:val="00AF0AFC"/>
    <w:rsid w:val="00AF5B57"/>
    <w:rsid w:val="00B1580D"/>
    <w:rsid w:val="00B30455"/>
    <w:rsid w:val="00B32309"/>
    <w:rsid w:val="00B4285A"/>
    <w:rsid w:val="00B5197E"/>
    <w:rsid w:val="00B525AA"/>
    <w:rsid w:val="00B5267F"/>
    <w:rsid w:val="00B60CBC"/>
    <w:rsid w:val="00B62EF5"/>
    <w:rsid w:val="00B6416A"/>
    <w:rsid w:val="00B71B19"/>
    <w:rsid w:val="00BB48AC"/>
    <w:rsid w:val="00BB7B8B"/>
    <w:rsid w:val="00BC321E"/>
    <w:rsid w:val="00BD3A20"/>
    <w:rsid w:val="00BD3AAA"/>
    <w:rsid w:val="00BE0327"/>
    <w:rsid w:val="00BE3F3D"/>
    <w:rsid w:val="00BF2DAB"/>
    <w:rsid w:val="00BF73CC"/>
    <w:rsid w:val="00C02681"/>
    <w:rsid w:val="00C079B5"/>
    <w:rsid w:val="00C13434"/>
    <w:rsid w:val="00C2543B"/>
    <w:rsid w:val="00C4216C"/>
    <w:rsid w:val="00C63DA4"/>
    <w:rsid w:val="00C773E5"/>
    <w:rsid w:val="00CA14F2"/>
    <w:rsid w:val="00CC149C"/>
    <w:rsid w:val="00CC3124"/>
    <w:rsid w:val="00CC3657"/>
    <w:rsid w:val="00CD0511"/>
    <w:rsid w:val="00CD24F9"/>
    <w:rsid w:val="00CE4E3C"/>
    <w:rsid w:val="00CF131C"/>
    <w:rsid w:val="00D02A34"/>
    <w:rsid w:val="00D066C7"/>
    <w:rsid w:val="00D070FF"/>
    <w:rsid w:val="00D2298A"/>
    <w:rsid w:val="00D24ECF"/>
    <w:rsid w:val="00D4779E"/>
    <w:rsid w:val="00D56A9C"/>
    <w:rsid w:val="00D63A74"/>
    <w:rsid w:val="00D66E63"/>
    <w:rsid w:val="00D835F3"/>
    <w:rsid w:val="00D94821"/>
    <w:rsid w:val="00DB2014"/>
    <w:rsid w:val="00DF0444"/>
    <w:rsid w:val="00DF19B1"/>
    <w:rsid w:val="00DF42CC"/>
    <w:rsid w:val="00E05BFC"/>
    <w:rsid w:val="00E25124"/>
    <w:rsid w:val="00E33025"/>
    <w:rsid w:val="00E4324B"/>
    <w:rsid w:val="00E47380"/>
    <w:rsid w:val="00E50040"/>
    <w:rsid w:val="00E63B70"/>
    <w:rsid w:val="00E66CA0"/>
    <w:rsid w:val="00E77684"/>
    <w:rsid w:val="00E95100"/>
    <w:rsid w:val="00EA0F68"/>
    <w:rsid w:val="00EA5985"/>
    <w:rsid w:val="00EB1E30"/>
    <w:rsid w:val="00EB40E4"/>
    <w:rsid w:val="00EB594A"/>
    <w:rsid w:val="00EB60E6"/>
    <w:rsid w:val="00EC5EB1"/>
    <w:rsid w:val="00ED6C6F"/>
    <w:rsid w:val="00EF58B6"/>
    <w:rsid w:val="00F4778E"/>
    <w:rsid w:val="00F5205D"/>
    <w:rsid w:val="00F61558"/>
    <w:rsid w:val="00F61F0E"/>
    <w:rsid w:val="00F6408C"/>
    <w:rsid w:val="00F65D38"/>
    <w:rsid w:val="00F664AA"/>
    <w:rsid w:val="00F85207"/>
    <w:rsid w:val="00FC6F9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0DD89"/>
  <w15:chartTrackingRefBased/>
  <w15:docId w15:val="{FBB62CE0-53AF-418A-952A-4DBE7D75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sv-SE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uiPriority="36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uiPriority="98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AB1"/>
  </w:style>
  <w:style w:type="paragraph" w:styleId="Rubrik1">
    <w:name w:val="heading 1"/>
    <w:basedOn w:val="Rubrik"/>
    <w:next w:val="Normal"/>
    <w:link w:val="Rubrik1Char"/>
    <w:uiPriority w:val="9"/>
    <w:qFormat/>
    <w:rsid w:val="003C0266"/>
    <w:pPr>
      <w:keepNext/>
      <w:keepLines/>
      <w:spacing w:before="320" w:after="40" w:line="264" w:lineRule="auto"/>
      <w:outlineLvl w:val="0"/>
    </w:pPr>
    <w:rPr>
      <w:bCs w:val="0"/>
      <w:color w:val="000000" w:themeColor="text1"/>
      <w:sz w:val="4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91488E"/>
    <w:pPr>
      <w:spacing w:before="240" w:after="0"/>
      <w:outlineLvl w:val="1"/>
    </w:pPr>
    <w:rPr>
      <w:bCs/>
      <w:sz w:val="32"/>
    </w:rPr>
  </w:style>
  <w:style w:type="paragraph" w:styleId="Rubrik3">
    <w:name w:val="heading 3"/>
    <w:basedOn w:val="Rubrik2"/>
    <w:next w:val="Normal"/>
    <w:link w:val="Rubrik3Char"/>
    <w:uiPriority w:val="9"/>
    <w:qFormat/>
    <w:rsid w:val="0091488E"/>
    <w:pPr>
      <w:outlineLvl w:val="2"/>
    </w:pPr>
    <w:rPr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EB40E4"/>
    <w:pPr>
      <w:outlineLvl w:val="3"/>
    </w:pPr>
    <w:rPr>
      <w:iCs/>
      <w:sz w:val="24"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A16575"/>
    <w:pPr>
      <w:outlineLvl w:val="4"/>
    </w:pPr>
    <w:rPr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A16575"/>
    <w:pPr>
      <w:outlineLvl w:val="5"/>
    </w:pPr>
    <w:rPr>
      <w:bCs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A16575"/>
    <w:pPr>
      <w:outlineLvl w:val="6"/>
    </w:pPr>
    <w:rPr>
      <w:iCs/>
    </w:rPr>
  </w:style>
  <w:style w:type="paragraph" w:styleId="Rubrik8">
    <w:name w:val="heading 8"/>
    <w:basedOn w:val="Rubrik7"/>
    <w:next w:val="Normal"/>
    <w:link w:val="Rubrik8Char"/>
    <w:uiPriority w:val="9"/>
    <w:semiHidden/>
    <w:rsid w:val="00934D21"/>
    <w:pPr>
      <w:outlineLvl w:val="7"/>
    </w:pPr>
    <w:rPr>
      <w:bCs w:val="0"/>
    </w:rPr>
  </w:style>
  <w:style w:type="paragraph" w:styleId="Rubrik9">
    <w:name w:val="heading 9"/>
    <w:basedOn w:val="Rubrik8"/>
    <w:next w:val="Normal"/>
    <w:link w:val="Rubrik9Char"/>
    <w:uiPriority w:val="9"/>
    <w:semiHidden/>
    <w:rsid w:val="00934D21"/>
    <w:pPr>
      <w:outlineLvl w:val="8"/>
    </w:pPr>
    <w:rPr>
      <w:iCs w:val="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C0266"/>
    <w:rPr>
      <w:rFonts w:asciiTheme="majorHAnsi" w:eastAsiaTheme="majorEastAsia" w:hAnsiTheme="majorHAnsi" w:cstheme="majorBidi"/>
      <w:color w:val="000000" w:themeColor="text1"/>
      <w:sz w:val="4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91488E"/>
    <w:rPr>
      <w:rFonts w:asciiTheme="majorHAnsi" w:eastAsiaTheme="majorEastAsia" w:hAnsiTheme="majorHAnsi" w:cstheme="majorBidi"/>
      <w:bCs/>
      <w:color w:val="000000" w:themeColor="text1"/>
      <w:sz w:val="32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91488E"/>
    <w:rPr>
      <w:rFonts w:asciiTheme="majorHAnsi" w:eastAsiaTheme="majorEastAsia" w:hAnsiTheme="majorHAnsi" w:cstheme="majorBidi"/>
      <w:bCs/>
      <w:color w:val="000000" w:themeColor="text1"/>
      <w:sz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EB40E4"/>
    <w:rPr>
      <w:rFonts w:asciiTheme="majorHAnsi" w:eastAsiaTheme="majorEastAsia" w:hAnsiTheme="majorHAnsi" w:cstheme="majorBidi"/>
      <w:bCs/>
      <w:iCs/>
      <w:color w:val="000000" w:themeColor="tex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6449E"/>
    <w:rPr>
      <w:rFonts w:asciiTheme="majorHAnsi" w:eastAsiaTheme="majorEastAsia" w:hAnsiTheme="majorHAnsi" w:cstheme="majorBidi"/>
      <w:bCs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6449E"/>
    <w:rPr>
      <w:rFonts w:asciiTheme="majorHAnsi" w:eastAsiaTheme="majorEastAsia" w:hAnsiTheme="majorHAnsi" w:cstheme="majorBidi"/>
      <w:bCs/>
      <w:iCs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6449E"/>
    <w:rPr>
      <w:rFonts w:asciiTheme="majorHAnsi" w:eastAsiaTheme="majorEastAsia" w:hAnsiTheme="majorHAnsi" w:cstheme="majorBidi"/>
      <w:szCs w:val="24"/>
    </w:rPr>
  </w:style>
  <w:style w:type="paragraph" w:styleId="Beskrivning">
    <w:name w:val="caption"/>
    <w:basedOn w:val="Normal"/>
    <w:next w:val="Normal"/>
    <w:uiPriority w:val="99"/>
    <w:semiHidden/>
    <w:rsid w:val="00106A39"/>
    <w:rPr>
      <w:b/>
      <w:bCs/>
      <w:sz w:val="16"/>
      <w:szCs w:val="18"/>
    </w:rPr>
  </w:style>
  <w:style w:type="paragraph" w:styleId="Rubrik">
    <w:name w:val="Title"/>
    <w:basedOn w:val="Normal"/>
    <w:next w:val="Normal"/>
    <w:link w:val="RubrikChar"/>
    <w:uiPriority w:val="34"/>
    <w:rsid w:val="00324E81"/>
    <w:pPr>
      <w:spacing w:after="0" w:line="240" w:lineRule="auto"/>
      <w:contextualSpacing/>
    </w:pPr>
    <w:rPr>
      <w:rFonts w:asciiTheme="majorHAnsi" w:eastAsiaTheme="majorEastAsia" w:hAnsiTheme="majorHAnsi" w:cstheme="majorBidi"/>
      <w:bCs/>
      <w:color w:val="00627D" w:themeColor="accent1"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34"/>
    <w:rsid w:val="00324E81"/>
    <w:rPr>
      <w:rFonts w:asciiTheme="majorHAnsi" w:eastAsiaTheme="majorEastAsia" w:hAnsiTheme="majorHAnsi" w:cstheme="majorBidi"/>
      <w:bCs/>
      <w:color w:val="00627D" w:themeColor="accent1"/>
      <w:sz w:val="48"/>
      <w:szCs w:val="48"/>
    </w:rPr>
  </w:style>
  <w:style w:type="paragraph" w:styleId="Underrubrik">
    <w:name w:val="Subtitle"/>
    <w:basedOn w:val="Rubrik"/>
    <w:next w:val="Normal"/>
    <w:link w:val="UnderrubrikChar"/>
    <w:uiPriority w:val="35"/>
    <w:rsid w:val="00A16575"/>
    <w:pPr>
      <w:numPr>
        <w:ilvl w:val="1"/>
      </w:numPr>
      <w:spacing w:after="240"/>
    </w:pPr>
    <w:rPr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35"/>
    <w:rsid w:val="00A16575"/>
    <w:rPr>
      <w:rFonts w:asciiTheme="majorHAnsi" w:eastAsiaTheme="majorEastAsia" w:hAnsiTheme="majorHAnsi" w:cstheme="majorBidi"/>
      <w:bCs/>
      <w:sz w:val="24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link w:val="IngetavstndChar"/>
    <w:uiPriority w:val="1"/>
    <w:qFormat/>
    <w:rsid w:val="003E2B7D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rsid w:val="005F29F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F29F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Rubrik1"/>
    <w:next w:val="Normal"/>
    <w:uiPriority w:val="38"/>
    <w:rsid w:val="00A6449E"/>
    <w:pPr>
      <w:outlineLvl w:val="9"/>
    </w:pPr>
  </w:style>
  <w:style w:type="paragraph" w:styleId="Innehll1">
    <w:name w:val="toc 1"/>
    <w:basedOn w:val="Normal"/>
    <w:next w:val="Normal"/>
    <w:uiPriority w:val="39"/>
    <w:rsid w:val="00F85207"/>
    <w:pPr>
      <w:tabs>
        <w:tab w:val="right" w:leader="underscore" w:pos="9062"/>
      </w:tabs>
      <w:spacing w:after="100"/>
      <w:ind w:left="425" w:hanging="425"/>
    </w:pPr>
    <w:rPr>
      <w:b/>
      <w:noProof/>
      <w:lang w:eastAsia="sv-SE"/>
    </w:rPr>
  </w:style>
  <w:style w:type="paragraph" w:styleId="Innehll2">
    <w:name w:val="toc 2"/>
    <w:basedOn w:val="Normal"/>
    <w:next w:val="Normal"/>
    <w:uiPriority w:val="39"/>
    <w:rsid w:val="00F85207"/>
    <w:pPr>
      <w:tabs>
        <w:tab w:val="right" w:leader="underscore" w:pos="9062"/>
      </w:tabs>
      <w:spacing w:after="100"/>
      <w:ind w:left="850" w:hanging="425"/>
    </w:pPr>
    <w:rPr>
      <w:noProof/>
    </w:rPr>
  </w:style>
  <w:style w:type="paragraph" w:styleId="Innehll3">
    <w:name w:val="toc 3"/>
    <w:basedOn w:val="Normal"/>
    <w:next w:val="Normal"/>
    <w:uiPriority w:val="39"/>
    <w:rsid w:val="00F85207"/>
    <w:pPr>
      <w:tabs>
        <w:tab w:val="right" w:leader="underscore" w:pos="9062"/>
      </w:tabs>
      <w:spacing w:after="100"/>
      <w:ind w:left="1276" w:hanging="425"/>
    </w:pPr>
    <w:rPr>
      <w:noProof/>
    </w:rPr>
  </w:style>
  <w:style w:type="paragraph" w:styleId="Innehll4">
    <w:name w:val="toc 4"/>
    <w:basedOn w:val="Normal"/>
    <w:next w:val="Normal"/>
    <w:uiPriority w:val="39"/>
    <w:semiHidden/>
    <w:rsid w:val="00972D16"/>
    <w:pPr>
      <w:spacing w:after="100"/>
      <w:ind w:left="1276"/>
    </w:pPr>
  </w:style>
  <w:style w:type="paragraph" w:styleId="Innehll5">
    <w:name w:val="toc 5"/>
    <w:basedOn w:val="Normal"/>
    <w:next w:val="Normal"/>
    <w:uiPriority w:val="39"/>
    <w:semiHidden/>
    <w:rsid w:val="00972D16"/>
    <w:pPr>
      <w:spacing w:after="100"/>
      <w:ind w:left="1701"/>
    </w:pPr>
  </w:style>
  <w:style w:type="paragraph" w:styleId="Innehll6">
    <w:name w:val="toc 6"/>
    <w:basedOn w:val="Normal"/>
    <w:next w:val="Normal"/>
    <w:uiPriority w:val="39"/>
    <w:semiHidden/>
    <w:rsid w:val="00972D16"/>
    <w:pPr>
      <w:spacing w:after="100"/>
      <w:ind w:left="2126"/>
    </w:pPr>
  </w:style>
  <w:style w:type="paragraph" w:styleId="Innehll7">
    <w:name w:val="toc 7"/>
    <w:basedOn w:val="Normal"/>
    <w:next w:val="Normal"/>
    <w:uiPriority w:val="39"/>
    <w:semiHidden/>
    <w:rsid w:val="00972D16"/>
    <w:pPr>
      <w:spacing w:after="100"/>
      <w:ind w:left="2552"/>
    </w:pPr>
  </w:style>
  <w:style w:type="paragraph" w:styleId="Innehll8">
    <w:name w:val="toc 8"/>
    <w:basedOn w:val="Normal"/>
    <w:next w:val="Normal"/>
    <w:uiPriority w:val="39"/>
    <w:semiHidden/>
    <w:rsid w:val="00972D16"/>
    <w:pPr>
      <w:spacing w:after="100"/>
      <w:ind w:left="2977"/>
    </w:pPr>
  </w:style>
  <w:style w:type="paragraph" w:styleId="Innehll9">
    <w:name w:val="toc 9"/>
    <w:basedOn w:val="Normal"/>
    <w:next w:val="Normal"/>
    <w:uiPriority w:val="39"/>
    <w:semiHidden/>
    <w:rsid w:val="00972D16"/>
    <w:pPr>
      <w:spacing w:after="100"/>
      <w:ind w:left="3402"/>
    </w:pPr>
  </w:style>
  <w:style w:type="paragraph" w:styleId="Sidhuvud">
    <w:name w:val="header"/>
    <w:basedOn w:val="Normal"/>
    <w:link w:val="SidhuvudChar"/>
    <w:uiPriority w:val="99"/>
    <w:rsid w:val="00CD24F9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CD24F9"/>
    <w:rPr>
      <w:sz w:val="16"/>
    </w:rPr>
  </w:style>
  <w:style w:type="paragraph" w:styleId="Sidfot">
    <w:name w:val="footer"/>
    <w:basedOn w:val="Normal"/>
    <w:link w:val="SidfotChar"/>
    <w:uiPriority w:val="99"/>
    <w:rsid w:val="001D7D13"/>
    <w:pPr>
      <w:tabs>
        <w:tab w:val="center" w:pos="4536"/>
        <w:tab w:val="right" w:pos="9072"/>
      </w:tabs>
      <w:spacing w:after="0" w:line="240" w:lineRule="auto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1D7D13"/>
    <w:rPr>
      <w:sz w:val="16"/>
    </w:rPr>
  </w:style>
  <w:style w:type="paragraph" w:styleId="Punktlista">
    <w:name w:val="List Bullet"/>
    <w:basedOn w:val="Normal"/>
    <w:uiPriority w:val="24"/>
    <w:qFormat/>
    <w:rsid w:val="00EB594A"/>
    <w:pPr>
      <w:numPr>
        <w:numId w:val="6"/>
      </w:numPr>
      <w:spacing w:after="80"/>
      <w:ind w:left="357" w:hanging="357"/>
    </w:pPr>
  </w:style>
  <w:style w:type="paragraph" w:styleId="Numreradlista">
    <w:name w:val="List Number"/>
    <w:basedOn w:val="Normal"/>
    <w:uiPriority w:val="25"/>
    <w:qFormat/>
    <w:rsid w:val="006B7FA8"/>
    <w:pPr>
      <w:numPr>
        <w:numId w:val="1"/>
      </w:numPr>
      <w:spacing w:after="80"/>
      <w:ind w:left="357" w:hanging="357"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0627D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25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25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25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25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24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24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24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24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semiHidden/>
    <w:rsid w:val="00783074"/>
    <w:pPr>
      <w:spacing w:after="0" w:line="240" w:lineRule="auto"/>
      <w:ind w:left="142" w:hanging="142"/>
    </w:pPr>
    <w:rPr>
      <w:sz w:val="16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FF70C5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qFormat/>
    <w:rsid w:val="006144B7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qFormat/>
    <w:rsid w:val="00AA5C9A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qFormat/>
    <w:rsid w:val="00AA5C9A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AA5C9A"/>
    <w:pPr>
      <w:numPr>
        <w:ilvl w:val="3"/>
        <w:numId w:val="14"/>
      </w:numPr>
    </w:pPr>
  </w:style>
  <w:style w:type="paragraph" w:styleId="Adress-brev">
    <w:name w:val="envelope address"/>
    <w:basedOn w:val="Normal"/>
    <w:uiPriority w:val="99"/>
    <w:semiHidden/>
    <w:rsid w:val="00CC3124"/>
    <w:pPr>
      <w:spacing w:after="720" w:line="264" w:lineRule="auto"/>
      <w:ind w:left="4253"/>
      <w:contextualSpacing/>
    </w:pPr>
    <w:rPr>
      <w:noProof/>
    </w:rPr>
  </w:style>
  <w:style w:type="paragraph" w:styleId="Avslutandetext">
    <w:name w:val="Closing"/>
    <w:basedOn w:val="Normal"/>
    <w:next w:val="Normal"/>
    <w:link w:val="AvslutandetextChar"/>
    <w:uiPriority w:val="99"/>
    <w:semiHidden/>
    <w:rsid w:val="00A87B49"/>
    <w:pPr>
      <w:spacing w:after="800" w:line="240" w:lineRule="auto"/>
      <w:contextualSpacing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FF70C5"/>
  </w:style>
  <w:style w:type="paragraph" w:customStyle="1" w:styleId="Klla">
    <w:name w:val="Källa"/>
    <w:basedOn w:val="Normal"/>
    <w:next w:val="Normal"/>
    <w:uiPriority w:val="26"/>
    <w:semiHidden/>
    <w:rsid w:val="00A00E42"/>
    <w:pPr>
      <w:spacing w:before="80" w:line="240" w:lineRule="auto"/>
    </w:pPr>
  </w:style>
  <w:style w:type="character" w:customStyle="1" w:styleId="IngetavstndChar">
    <w:name w:val="Inget avstånd Char"/>
    <w:basedOn w:val="Standardstycketeckensnitt"/>
    <w:link w:val="Ingetavstnd"/>
    <w:uiPriority w:val="1"/>
    <w:rsid w:val="003E2B7D"/>
    <w:rPr>
      <w:sz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7616F9"/>
    <w:rPr>
      <w:color w:val="605E5C"/>
      <w:shd w:val="clear" w:color="auto" w:fill="E1DFDD"/>
    </w:rPr>
  </w:style>
  <w:style w:type="table" w:customStyle="1" w:styleId="VrmdkommunTabell">
    <w:name w:val="Värmdö kommun Tabell"/>
    <w:basedOn w:val="Normaltabell"/>
    <w:uiPriority w:val="99"/>
    <w:rsid w:val="000F37FB"/>
    <w:pPr>
      <w:spacing w:after="0" w:line="264" w:lineRule="auto"/>
    </w:pPr>
    <w:tblPr>
      <w:tblStyleRowBandSize w:val="1"/>
      <w:tblBorders>
        <w:top w:val="single" w:sz="4" w:space="0" w:color="66A1B1"/>
        <w:left w:val="single" w:sz="4" w:space="0" w:color="66A1B1"/>
        <w:bottom w:val="single" w:sz="4" w:space="0" w:color="66A1B1"/>
        <w:right w:val="single" w:sz="4" w:space="0" w:color="66A1B1"/>
        <w:insideH w:val="single" w:sz="4" w:space="0" w:color="66A1B1"/>
        <w:insideV w:val="single" w:sz="4" w:space="0" w:color="66A1B1"/>
      </w:tblBorders>
      <w:tblCellMar>
        <w:top w:w="85" w:type="dxa"/>
        <w:left w:w="85" w:type="dxa"/>
        <w:bottom w:w="85" w:type="dxa"/>
        <w:right w:w="85" w:type="dxa"/>
      </w:tblCellMar>
    </w:tblPr>
    <w:tblStylePr w:type="firstRow">
      <w:rPr>
        <w:rFonts w:asciiTheme="majorHAnsi" w:hAnsiTheme="majorHAnsi"/>
        <w:b/>
        <w:color w:val="00627D" w:themeColor="accent1"/>
      </w:rPr>
      <w:tblPr/>
      <w:tcPr>
        <w:tcBorders>
          <w:top w:val="single" w:sz="4" w:space="0" w:color="66A1B1"/>
          <w:left w:val="single" w:sz="4" w:space="0" w:color="66A1B1"/>
          <w:bottom w:val="single" w:sz="12" w:space="0" w:color="00627D" w:themeColor="accent1"/>
          <w:right w:val="single" w:sz="4" w:space="0" w:color="66A1B1"/>
          <w:insideH w:val="single" w:sz="4" w:space="0" w:color="00627D" w:themeColor="accent1"/>
          <w:insideV w:val="single" w:sz="4" w:space="0" w:color="66A1B1"/>
          <w:tl2br w:val="nil"/>
          <w:tr2bl w:val="nil"/>
        </w:tcBorders>
      </w:tcPr>
    </w:tblStylePr>
    <w:tblStylePr w:type="lastRow">
      <w:rPr>
        <w:b/>
      </w:rPr>
      <w:tblPr/>
      <w:tcPr>
        <w:tcBorders>
          <w:top w:val="single" w:sz="12" w:space="0" w:color="00627D" w:themeColor="accent1"/>
          <w:left w:val="single" w:sz="4" w:space="0" w:color="66A1B1"/>
          <w:bottom w:val="single" w:sz="4" w:space="0" w:color="66A1B1"/>
          <w:right w:val="single" w:sz="4" w:space="0" w:color="66A1B1"/>
          <w:insideH w:val="single" w:sz="4" w:space="0" w:color="00627D" w:themeColor="accent1"/>
          <w:insideV w:val="single" w:sz="4" w:space="0" w:color="66A1B1"/>
          <w:tl2br w:val="nil"/>
          <w:tr2bl w:val="nil"/>
        </w:tcBorders>
      </w:tcPr>
    </w:tblStylePr>
    <w:tblStylePr w:type="band1Horz">
      <w:tblPr/>
      <w:tcPr>
        <w:shd w:val="clear" w:color="auto" w:fill="CCE0E5"/>
      </w:tcPr>
    </w:tblStylePr>
  </w:style>
  <w:style w:type="table" w:styleId="Rutntstabell2dekorfrg1">
    <w:name w:val="Grid Table 2 Accent 1"/>
    <w:basedOn w:val="Normaltabell"/>
    <w:uiPriority w:val="47"/>
    <w:rsid w:val="00330757"/>
    <w:pPr>
      <w:spacing w:after="0" w:line="240" w:lineRule="auto"/>
    </w:pPr>
    <w:tblPr>
      <w:tblStyleRowBandSize w:val="1"/>
      <w:tblStyleColBandSize w:val="1"/>
      <w:tblBorders>
        <w:top w:val="single" w:sz="2" w:space="0" w:color="18CCFF" w:themeColor="accent1" w:themeTint="99"/>
        <w:bottom w:val="single" w:sz="2" w:space="0" w:color="18CCFF" w:themeColor="accent1" w:themeTint="99"/>
        <w:insideH w:val="single" w:sz="2" w:space="0" w:color="18CCFF" w:themeColor="accent1" w:themeTint="99"/>
        <w:insideV w:val="single" w:sz="2" w:space="0" w:color="18CC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18CC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18CC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EEFF" w:themeFill="accent1" w:themeFillTint="33"/>
      </w:tcPr>
    </w:tblStylePr>
    <w:tblStylePr w:type="band1Horz">
      <w:tblPr/>
      <w:tcPr>
        <w:shd w:val="clear" w:color="auto" w:fill="B2EEFF" w:themeFill="accent1" w:themeFillTint="33"/>
      </w:tcPr>
    </w:tblStylePr>
  </w:style>
  <w:style w:type="paragraph" w:styleId="Inledning">
    <w:name w:val="Salutation"/>
    <w:basedOn w:val="Normal"/>
    <w:next w:val="Normal"/>
    <w:link w:val="InledningChar"/>
    <w:uiPriority w:val="36"/>
    <w:rsid w:val="004D5A7A"/>
    <w:rPr>
      <w:rFonts w:asciiTheme="majorHAnsi" w:hAnsiTheme="majorHAnsi"/>
      <w:sz w:val="22"/>
    </w:rPr>
  </w:style>
  <w:style w:type="character" w:customStyle="1" w:styleId="InledningChar">
    <w:name w:val="Inledning Char"/>
    <w:basedOn w:val="Standardstycketeckensnitt"/>
    <w:link w:val="Inledning"/>
    <w:uiPriority w:val="36"/>
    <w:rsid w:val="004D5A7A"/>
    <w:rPr>
      <w:rFonts w:asciiTheme="majorHAnsi" w:hAnsiTheme="majorHAnsi"/>
      <w:sz w:val="22"/>
    </w:rPr>
  </w:style>
  <w:style w:type="character" w:styleId="Sidnummer">
    <w:name w:val="page number"/>
    <w:basedOn w:val="Standardstycketeckensnitt"/>
    <w:uiPriority w:val="99"/>
    <w:rsid w:val="00A36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footer" Target="footer1.xml" />
  <Relationship Id="rId18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settings" Target="settings.xml" />
  <Relationship Id="rId12" Type="http://schemas.openxmlformats.org/officeDocument/2006/relationships/header" Target="header1.xml" />
  <Relationship Id="rId17" Type="http://schemas.openxmlformats.org/officeDocument/2006/relationships/glossaryDocument" Target="glossary/document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tyles" Target="styles.xml" />
  <Relationship Id="rId11" Type="http://schemas.openxmlformats.org/officeDocument/2006/relationships/image" Target="media/image1.png" />
  <Relationship Id="rId5" Type="http://schemas.openxmlformats.org/officeDocument/2006/relationships/numbering" Target="numbering.xml" />
  <Relationship Id="rId15" Type="http://schemas.openxmlformats.org/officeDocument/2006/relationships/hyperlink" Target="http://www.varmdo.se" TargetMode="Externa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4.xml" />
  <Relationship Id="rId9" Type="http://schemas.openxmlformats.org/officeDocument/2006/relationships/footnotes" Target="footnotes.xml" />
  <Relationship Id="rId14" Type="http://schemas.openxmlformats.org/officeDocument/2006/relationships/hyperlink" Target="mailto:varmdo.kommun@varmdo.se" TargetMode="Externa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ijon\AppData\Local\Temp\bd39ed97-c837-47f4-a3a4-acf1104be452_2024-02-01%20mallar.zip.452\Grundmall_version%202%20-%20Aven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B04FD0D85214CEC9DD5054A0EFB621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5B56599-3225-4EF8-BD75-3D240225ADCD}"/>
      </w:docPartPr>
      <w:docPartBody>
        <w:p w:rsidR="004D1034" w:rsidRDefault="004D1034" w:rsidP="004D1034">
          <w:pPr>
            <w:pStyle w:val="1B04FD0D85214CEC9DD5054A0EFB62183"/>
          </w:pPr>
          <w:r>
            <w:rPr>
              <w:rStyle w:val="Platshllartext"/>
            </w:rPr>
            <w:t>&lt;Ange datum&gt;</w:t>
          </w:r>
        </w:p>
      </w:docPartBody>
    </w:docPart>
    <w:docPart>
      <w:docPartPr>
        <w:name w:val="4E3F660F19A943AB92B642A30384095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96EAB63-BDB5-448F-BE35-D1C4B4B47985}"/>
      </w:docPartPr>
      <w:docPartBody>
        <w:p w:rsidR="004D1034" w:rsidRDefault="004D1034" w:rsidP="004D1034">
          <w:pPr>
            <w:pStyle w:val="4E3F660F19A943AB92B642A3038409572"/>
          </w:pPr>
          <w:r>
            <w:rPr>
              <w:rStyle w:val="Platshllartext"/>
            </w:rPr>
            <w:t>Utbildningsanordnare</w:t>
          </w:r>
        </w:p>
      </w:docPartBody>
    </w:docPart>
    <w:docPart>
      <w:docPartPr>
        <w:name w:val="472B392763F642EB8898E11919EBB4F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3A74CC4-2ABB-4E73-BAD0-6F941C84EA7C}"/>
      </w:docPartPr>
      <w:docPartBody>
        <w:p w:rsidR="004D1034" w:rsidRDefault="004D1034" w:rsidP="004D1034">
          <w:pPr>
            <w:pStyle w:val="472B392763F642EB8898E11919EBB4FB2"/>
          </w:pPr>
          <w:r>
            <w:rPr>
              <w:rStyle w:val="Platshllartext"/>
            </w:rPr>
            <w:t>Antal poäng</w:t>
          </w:r>
        </w:p>
      </w:docPartBody>
    </w:docPart>
    <w:docPart>
      <w:docPartPr>
        <w:name w:val="E9EB9A604C044B13B5131E180E9AA04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4BDD3D8-3358-4959-B6D1-97F75057223E}"/>
      </w:docPartPr>
      <w:docPartBody>
        <w:p w:rsidR="004D1034" w:rsidRDefault="004D1034" w:rsidP="004D1034">
          <w:pPr>
            <w:pStyle w:val="E9EB9A604C044B13B5131E180E9AA0482"/>
          </w:pPr>
          <w:r>
            <w:rPr>
              <w:rStyle w:val="Platshllartext"/>
            </w:rPr>
            <w:t>Syfte</w:t>
          </w:r>
        </w:p>
      </w:docPartBody>
    </w:docPart>
    <w:docPart>
      <w:docPartPr>
        <w:name w:val="74F5E11EBE28457F8E98BA13475B5A4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BDF2EF0-2B76-42AC-AC5B-8A3572368E49}"/>
      </w:docPartPr>
      <w:docPartBody>
        <w:p w:rsidR="004D1034" w:rsidRDefault="004D1034" w:rsidP="004D1034">
          <w:pPr>
            <w:pStyle w:val="74F5E11EBE28457F8E98BA13475B5A442"/>
          </w:pPr>
          <w:r>
            <w:rPr>
              <w:rStyle w:val="Platshllartext"/>
            </w:rPr>
            <w:t>Syfte och innehåll</w:t>
          </w:r>
        </w:p>
      </w:docPartBody>
    </w:docPart>
    <w:docPart>
      <w:docPartPr>
        <w:name w:val="504EB3827FED4FAD813DF36236A4D53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AE55497-46B4-4325-B4C5-25155E1DEF74}"/>
      </w:docPartPr>
      <w:docPartBody>
        <w:p w:rsidR="004D1034" w:rsidRDefault="004D1034" w:rsidP="004D1034">
          <w:pPr>
            <w:pStyle w:val="504EB3827FED4FAD813DF36236A4D53E2"/>
          </w:pPr>
          <w:r>
            <w:rPr>
              <w:rStyle w:val="Platshllartext"/>
            </w:rPr>
            <w:t>Antal poäng</w:t>
          </w:r>
        </w:p>
      </w:docPartBody>
    </w:docPart>
    <w:docPart>
      <w:docPartPr>
        <w:name w:val="6A3A4B861A57448F811FDEBB23DBEB5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86E7EC7-D088-4A84-A7EF-2EE49E0639F6}"/>
      </w:docPartPr>
      <w:docPartBody>
        <w:p w:rsidR="004D1034" w:rsidRDefault="004D1034" w:rsidP="004D1034">
          <w:pPr>
            <w:pStyle w:val="6A3A4B861A57448F811FDEBB23DBEB531"/>
          </w:pPr>
          <w:r>
            <w:rPr>
              <w:rStyle w:val="Platshllartext"/>
            </w:rPr>
            <w:t>U</w:t>
          </w:r>
          <w:r w:rsidRPr="00F65D38">
            <w:rPr>
              <w:rStyle w:val="Platshllartext"/>
            </w:rPr>
            <w:t>tbildningsområde/programområde</w:t>
          </w:r>
        </w:p>
      </w:docPartBody>
    </w:docPart>
    <w:docPart>
      <w:docPartPr>
        <w:name w:val="1AD4412B05CA4F55B7EA4E910F3778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1A5C191-5DF7-49CD-BEBD-D10B9F8BCC24}"/>
      </w:docPartPr>
      <w:docPartBody>
        <w:p w:rsidR="004D1034" w:rsidRDefault="004D1034" w:rsidP="004D1034">
          <w:pPr>
            <w:pStyle w:val="1AD4412B05CA4F55B7EA4E910F3778E81"/>
          </w:pPr>
          <w:r>
            <w:rPr>
              <w:rStyle w:val="Platshllartext"/>
            </w:rPr>
            <w:t>Motivering</w:t>
          </w:r>
          <w:r w:rsidRPr="003A5F85">
            <w:rPr>
              <w:rStyle w:val="Platshllartext"/>
            </w:rPr>
            <w:t>.</w:t>
          </w:r>
        </w:p>
      </w:docPartBody>
    </w:docPart>
    <w:docPart>
      <w:docPartPr>
        <w:name w:val="7BEFF915C42643E3B6A9C39DAB08D8F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B28D05C-0466-4EE7-89D5-96C0BC4BDEEB}"/>
      </w:docPartPr>
      <w:docPartBody>
        <w:p w:rsidR="004D1034" w:rsidRDefault="004D1034" w:rsidP="004D1034">
          <w:pPr>
            <w:pStyle w:val="7BEFF915C42643E3B6A9C39DAB08D8F01"/>
          </w:pPr>
          <w:r w:rsidRPr="00F65D38">
            <w:rPr>
              <w:rStyle w:val="Platshllartext"/>
            </w:rPr>
            <w:t>Namn samt inom vilket utbildnings- och programområde</w:t>
          </w:r>
        </w:p>
      </w:docPartBody>
    </w:docPart>
    <w:docPart>
      <w:docPartPr>
        <w:name w:val="E2B8A5B154AB4F54AA2171BD8A595C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D306F7-3FA5-4EEE-8D69-93600BDB0688}"/>
      </w:docPartPr>
      <w:docPartBody>
        <w:p w:rsidR="004D1034" w:rsidRDefault="004D1034" w:rsidP="004D1034">
          <w:pPr>
            <w:pStyle w:val="E2B8A5B154AB4F54AA2171BD8A595C451"/>
          </w:pPr>
          <w:r>
            <w:rPr>
              <w:rStyle w:val="Platshllartext"/>
            </w:rPr>
            <w:t>Namn</w:t>
          </w:r>
        </w:p>
      </w:docPartBody>
    </w:docPart>
    <w:docPart>
      <w:docPartPr>
        <w:name w:val="321B20D2A8EC459A96533EEDFD14AA1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A5BE601-C085-4C06-9AB4-13CF97F01D2D}"/>
      </w:docPartPr>
      <w:docPartBody>
        <w:p w:rsidR="004D1034" w:rsidRDefault="004D1034" w:rsidP="004D1034">
          <w:pPr>
            <w:pStyle w:val="321B20D2A8EC459A96533EEDFD14AA1C1"/>
          </w:pPr>
          <w:r>
            <w:rPr>
              <w:rStyle w:val="Platshllartext"/>
            </w:rPr>
            <w:t>N</w:t>
          </w:r>
          <w:r w:rsidRPr="00F65D38">
            <w:rPr>
              <w:rStyle w:val="Platshllartext"/>
            </w:rPr>
            <w:t>amn samt inom vilka utbildnings- och programområden</w:t>
          </w:r>
        </w:p>
      </w:docPartBody>
    </w:docPart>
    <w:docPart>
      <w:docPartPr>
        <w:name w:val="F468FD8698C8452DA70CB97C5DEE37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BCB3328-D324-4775-9A1D-58DCD1E05507}"/>
      </w:docPartPr>
      <w:docPartBody>
        <w:p w:rsidR="004D1034" w:rsidRDefault="004D1034" w:rsidP="004D1034">
          <w:pPr>
            <w:pStyle w:val="F468FD8698C8452DA70CB97C5DEE377D1"/>
          </w:pPr>
          <w:r>
            <w:rPr>
              <w:rStyle w:val="Platshllartext"/>
            </w:rPr>
            <w:t>Om ja, vilka?</w:t>
          </w:r>
        </w:p>
      </w:docPartBody>
    </w:docPart>
    <w:docPart>
      <w:docPartPr>
        <w:name w:val="4ACA711B9EE8476D82F88828BCA7B86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0E8772D-4147-48A9-89BD-AD88EFE08FC0}"/>
      </w:docPartPr>
      <w:docPartBody>
        <w:p w:rsidR="004D1034" w:rsidRDefault="004D1034" w:rsidP="004D1034">
          <w:pPr>
            <w:pStyle w:val="4ACA711B9EE8476D82F88828BCA7B86F1"/>
          </w:pPr>
          <w:r>
            <w:rPr>
              <w:rStyle w:val="Platshllartext"/>
            </w:rPr>
            <w:t>Om ja, vilka?</w:t>
          </w:r>
        </w:p>
      </w:docPartBody>
    </w:docPart>
    <w:docPart>
      <w:docPartPr>
        <w:name w:val="3A554BB3CF16477DB6EB0C533A6FD62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7672169-789C-497E-8EDC-707E03822187}"/>
      </w:docPartPr>
      <w:docPartBody>
        <w:p w:rsidR="004D1034" w:rsidRDefault="004D1034" w:rsidP="004D1034">
          <w:pPr>
            <w:pStyle w:val="3A554BB3CF16477DB6EB0C533A6FD6201"/>
          </w:pPr>
          <w:r>
            <w:rPr>
              <w:rStyle w:val="Platshllartext"/>
            </w:rPr>
            <w:t>Vilka orienteringskurser följs?</w:t>
          </w:r>
        </w:p>
      </w:docPartBody>
    </w:docPart>
    <w:docPart>
      <w:docPartPr>
        <w:name w:val="EF4475D098FF4A9C9D915C5C65C6465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0781007-C067-4492-994E-A2C9FF50BEA5}"/>
      </w:docPartPr>
      <w:docPartBody>
        <w:p w:rsidR="004D1034" w:rsidRDefault="004D1034" w:rsidP="004D1034">
          <w:pPr>
            <w:pStyle w:val="EF4475D098FF4A9C9D915C5C65C646551"/>
          </w:pPr>
          <w:r w:rsidRPr="00F65D38">
            <w:rPr>
              <w:rStyle w:val="Platshllartext"/>
            </w:rPr>
            <w:t>namn/ paket/ program/ utbildningsområde</w:t>
          </w:r>
        </w:p>
      </w:docPartBody>
    </w:docPart>
    <w:docPart>
      <w:docPartPr>
        <w:name w:val="30CF305987DE433C92C3A81B790F08F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57631F-9355-47F4-A1D4-2FE70B1B8835}"/>
      </w:docPartPr>
      <w:docPartBody>
        <w:p w:rsidR="004D1034" w:rsidRDefault="004D1034" w:rsidP="004D1034">
          <w:pPr>
            <w:pStyle w:val="30CF305987DE433C92C3A81B790F08F01"/>
          </w:pPr>
          <w:r>
            <w:rPr>
              <w:rStyle w:val="Platshllartext"/>
            </w:rPr>
            <w:t>Antal poäng</w:t>
          </w:r>
        </w:p>
      </w:docPartBody>
    </w:docPart>
    <w:docPart>
      <w:docPartPr>
        <w:name w:val="0089E0A76FC8421996E234A3147DD42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D6AD237-8593-42F8-BE7F-1A0069116D44}"/>
      </w:docPartPr>
      <w:docPartBody>
        <w:p w:rsidR="004D1034" w:rsidRDefault="004D1034" w:rsidP="004D1034">
          <w:pPr>
            <w:pStyle w:val="0089E0A76FC8421996E234A3147DD4221"/>
          </w:pPr>
          <w:r>
            <w:rPr>
              <w:rStyle w:val="Platshllartext"/>
            </w:rPr>
            <w:t>Syfte</w:t>
          </w:r>
        </w:p>
      </w:docPartBody>
    </w:docPart>
    <w:docPart>
      <w:docPartPr>
        <w:name w:val="208B0E569EE440EB8B8E8AAB5C3DC21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CFF9CF-E9E9-46C9-BFC6-D9C3C66F98AD}"/>
      </w:docPartPr>
      <w:docPartBody>
        <w:p w:rsidR="004D1034" w:rsidRDefault="004D1034" w:rsidP="004D1034">
          <w:pPr>
            <w:pStyle w:val="208B0E569EE440EB8B8E8AAB5C3DC21E"/>
          </w:pPr>
          <w:r>
            <w:rPr>
              <w:rStyle w:val="Platshllartext"/>
            </w:rPr>
            <w:t>Vilka nationella paket?</w:t>
          </w:r>
        </w:p>
      </w:docPartBody>
    </w:docPart>
    <w:docPart>
      <w:docPartPr>
        <w:name w:val="F03BDF7A3A9D4473B1EDEEBAEB4BCDF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56A39DA-4F30-4D09-878D-A68B82CDA1C8}"/>
      </w:docPartPr>
      <w:docPartBody>
        <w:p w:rsidR="004D1034" w:rsidRDefault="004D1034" w:rsidP="004D1034">
          <w:pPr>
            <w:pStyle w:val="F03BDF7A3A9D4473B1EDEEBAEB4BCDF5"/>
          </w:pPr>
          <w:r>
            <w:rPr>
              <w:rStyle w:val="Platshllartext"/>
            </w:rPr>
            <w:t>&lt;Ange datum&gt;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CEE"/>
    <w:rsid w:val="004D1034"/>
    <w:rsid w:val="0079692D"/>
    <w:rsid w:val="0099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4D1034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4E3F660F19A943AB92B642A3038409572">
    <w:name w:val="4E3F660F19A943AB92B642A3038409572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1B04FD0D85214CEC9DD5054A0EFB62183">
    <w:name w:val="1B04FD0D85214CEC9DD5054A0EFB62183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6A3A4B861A57448F811FDEBB23DBEB531">
    <w:name w:val="6A3A4B861A57448F811FDEBB23DBEB53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1AD4412B05CA4F55B7EA4E910F3778E81">
    <w:name w:val="1AD4412B05CA4F55B7EA4E910F3778E8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7BEFF915C42643E3B6A9C39DAB08D8F01">
    <w:name w:val="7BEFF915C42643E3B6A9C39DAB08D8F0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E2B8A5B154AB4F54AA2171BD8A595C451">
    <w:name w:val="E2B8A5B154AB4F54AA2171BD8A595C45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321B20D2A8EC459A96533EEDFD14AA1C1">
    <w:name w:val="321B20D2A8EC459A96533EEDFD14AA1C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208B0E569EE440EB8B8E8AAB5C3DC21E">
    <w:name w:val="208B0E569EE440EB8B8E8AAB5C3DC21E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F468FD8698C8452DA70CB97C5DEE377D1">
    <w:name w:val="F468FD8698C8452DA70CB97C5DEE377D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4ACA711B9EE8476D82F88828BCA7B86F1">
    <w:name w:val="4ACA711B9EE8476D82F88828BCA7B86F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472B392763F642EB8898E11919EBB4FB2">
    <w:name w:val="472B392763F642EB8898E11919EBB4FB2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E9EB9A604C044B13B5131E180E9AA0482">
    <w:name w:val="E9EB9A604C044B13B5131E180E9AA0482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3A554BB3CF16477DB6EB0C533A6FD6201">
    <w:name w:val="3A554BB3CF16477DB6EB0C533A6FD620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504EB3827FED4FAD813DF36236A4D53E2">
    <w:name w:val="504EB3827FED4FAD813DF36236A4D53E2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74F5E11EBE28457F8E98BA13475B5A442">
    <w:name w:val="74F5E11EBE28457F8E98BA13475B5A442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EF4475D098FF4A9C9D915C5C65C646551">
    <w:name w:val="EF4475D098FF4A9C9D915C5C65C64655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30CF305987DE433C92C3A81B790F08F01">
    <w:name w:val="30CF305987DE433C92C3A81B790F08F0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0089E0A76FC8421996E234A3147DD4221">
    <w:name w:val="0089E0A76FC8421996E234A3147DD4221"/>
    <w:rsid w:val="004D1034"/>
    <w:pPr>
      <w:spacing w:after="0" w:line="288" w:lineRule="auto"/>
    </w:pPr>
    <w:rPr>
      <w:kern w:val="0"/>
      <w:sz w:val="20"/>
      <w:szCs w:val="20"/>
      <w:lang w:eastAsia="zh-CN"/>
      <w14:ligatures w14:val="none"/>
    </w:rPr>
  </w:style>
  <w:style w:type="paragraph" w:customStyle="1" w:styleId="F03BDF7A3A9D4473B1EDEEBAEB4BCDF5">
    <w:name w:val="F03BDF7A3A9D4473B1EDEEBAEB4BCDF5"/>
    <w:rsid w:val="004D10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ärmdöKommun_colors">
      <a:dk1>
        <a:sysClr val="windowText" lastClr="000000"/>
      </a:dk1>
      <a:lt1>
        <a:sysClr val="window" lastClr="FFFFFF"/>
      </a:lt1>
      <a:dk2>
        <a:srgbClr val="25384A"/>
      </a:dk2>
      <a:lt2>
        <a:srgbClr val="F8F8F8"/>
      </a:lt2>
      <a:accent1>
        <a:srgbClr val="00627D"/>
      </a:accent1>
      <a:accent2>
        <a:srgbClr val="5D0096"/>
      </a:accent2>
      <a:accent3>
        <a:srgbClr val="B44595"/>
      </a:accent3>
      <a:accent4>
        <a:srgbClr val="497B59"/>
      </a:accent4>
      <a:accent5>
        <a:srgbClr val="FF8204"/>
      </a:accent5>
      <a:accent6>
        <a:srgbClr val="25384A"/>
      </a:accent6>
      <a:hlink>
        <a:srgbClr val="00627D"/>
      </a:hlink>
      <a:folHlink>
        <a:srgbClr val="5D0096"/>
      </a:folHlink>
    </a:clrScheme>
    <a:fontScheme name="Anpassat 2">
      <a:majorFont>
        <a:latin typeface="Avenir Next LT Pro Demi"/>
        <a:ea typeface=""/>
        <a:cs typeface=""/>
      </a:majorFont>
      <a:minorFont>
        <a:latin typeface="Avenir Next LT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3491e4f-5d38-4c24-85cb-c5144f8a0d2f}">
  <we:reference id="33491e4f-5d38-4c24-85cb-c5144f8a0d2f" version="1.0.0.0" store="EXCatalog" storeType="EXCatalog"/>
  <we:alternateReferences/>
  <we:properties>
    <we:property name="Office.AutoShowTaskpaneWithDocument" value="fals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9BBCBF21362E4099AE6C2F27C58737" ma:contentTypeVersion="18" ma:contentTypeDescription="Skapa ett nytt dokument." ma:contentTypeScope="" ma:versionID="ce9d285edf9760189502142f0d9e9c9b">
  <xsd:schema xmlns:xsd="http://www.w3.org/2001/XMLSchema" xmlns:xs="http://www.w3.org/2001/XMLSchema" xmlns:p="http://schemas.microsoft.com/office/2006/metadata/properties" xmlns:ns2="10c3a147-0d64-46aa-a281-dc97358e8373" xmlns:ns3="d7532cd0-e888-47d6-8f58-db0210f25002" targetNamespace="http://schemas.microsoft.com/office/2006/metadata/properties" ma:root="true" ma:fieldsID="1539128e9ab2c72c708e6c325c19be95" ns2:_="" ns3:_="">
    <xsd:import namespace="10c3a147-0d64-46aa-a281-dc97358e8373"/>
    <xsd:import namespace="d7532cd0-e888-47d6-8f58-db0210f25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a147-0d64-46aa-a281-dc97358e83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e641fc9e-d469-439b-858c-bb315f8f2b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32cd0-e888-47d6-8f58-db0210f2500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faf60ba-4af0-4aa3-8f2c-ddf391e44726}" ma:internalName="TaxCatchAll" ma:showField="CatchAllData" ma:web="d7532cd0-e888-47d6-8f58-db0210f25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532cd0-e888-47d6-8f58-db0210f25002" xsi:nil="true"/>
    <lcf76f155ced4ddcb4097134ff3c332f xmlns="10c3a147-0d64-46aa-a281-dc97358e83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297251-69E8-4DA8-AF26-94224341C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25ED1F-C8BA-4C2F-B8CC-B65D72B8F6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4F60BD-A769-45DD-B2E9-67D06F124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a147-0d64-46aa-a281-dc97358e8373"/>
    <ds:schemaRef ds:uri="d7532cd0-e888-47d6-8f58-db0210f25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CCB28F-463D-45F3-8BD3-7ACCCA6F54F0}">
  <ds:schemaRefs>
    <ds:schemaRef ds:uri="http://schemas.microsoft.com/office/2006/metadata/properties"/>
    <ds:schemaRef ds:uri="http://schemas.microsoft.com/office/infopath/2007/PartnerControls"/>
    <ds:schemaRef ds:uri="d7532cd0-e888-47d6-8f58-db0210f25002"/>
    <ds:schemaRef ds:uri="10c3a147-0d64-46aa-a281-dc97358e83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Grundmall_version 2 - Avenir</Template>
  <TotalTime>128</TotalTime>
  <Pages>2</Pages>
  <Words>304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Lindqvist</dc:creator>
  <cp:keywords/>
  <dc:description/>
  <cp:lastModifiedBy>Sandra Lindqvist</cp:lastModifiedBy>
  <cp:revision>2</cp:revision>
  <cp:lastPrinted>2024-01-25T08:45:00Z</cp:lastPrinted>
  <dcterms:created xsi:type="dcterms:W3CDTF">2024-04-29T09:49:00Z</dcterms:created>
  <dcterms:modified xsi:type="dcterms:W3CDTF">2024-08-28T19:15:00Z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0x010100129BBCBF21362E4099AE6C2F27C58737</vt:lpwstr>
  </property>
  <property fmtid="{D5CDD505-2E9C-101B-9397-08002B2CF9AE}" pid="3" name="Order">
    <vt:r8>33400</vt:r8>
  </property>
  <property fmtid="{D5CDD505-2E9C-101B-9397-08002B2CF9AE}" pid="4" name="MediaServiceImageTags">
    <vt:lpwstr/>
  </property>
  <property fmtid="{D5CDD505-2E9C-101B-9397-08002B2CF9AE}" pid="5" name="MSIP_Label_9036c8fc-8c8a-476f-a102-ab27a82a4c1d_Enabled">
    <vt:lpwstr>true</vt:lpwstr>
  </property>
  <property fmtid="{D5CDD505-2E9C-101B-9397-08002B2CF9AE}" pid="6" name="MSIP_Label_9036c8fc-8c8a-476f-a102-ab27a82a4c1d_SetDate">
    <vt:lpwstr>2024-04-29T11:34:10Z</vt:lpwstr>
  </property>
  <property fmtid="{D5CDD505-2E9C-101B-9397-08002B2CF9AE}" pid="7" name="MSIP_Label_9036c8fc-8c8a-476f-a102-ab27a82a4c1d_Method">
    <vt:lpwstr>Privileged</vt:lpwstr>
  </property>
  <property fmtid="{D5CDD505-2E9C-101B-9397-08002B2CF9AE}" pid="8" name="MSIP_Label_9036c8fc-8c8a-476f-a102-ab27a82a4c1d_Name">
    <vt:lpwstr>Öppen</vt:lpwstr>
  </property>
  <property fmtid="{D5CDD505-2E9C-101B-9397-08002B2CF9AE}" pid="9" name="MSIP_Label_9036c8fc-8c8a-476f-a102-ab27a82a4c1d_SiteId">
    <vt:lpwstr>8ba9d3a6-cb6c-4247-b39e-71cb0d999014</vt:lpwstr>
  </property>
  <property fmtid="{D5CDD505-2E9C-101B-9397-08002B2CF9AE}" pid="10" name="MSIP_Label_9036c8fc-8c8a-476f-a102-ab27a82a4c1d_ActionId">
    <vt:lpwstr>b6ca03dd-d272-41cd-88a0-f202c8764ad6</vt:lpwstr>
  </property>
  <property fmtid="{D5CDD505-2E9C-101B-9397-08002B2CF9AE}" pid="11" name="MSIP_Label_9036c8fc-8c8a-476f-a102-ab27a82a4c1d_ContentBits">
    <vt:lpwstr>0</vt:lpwstr>
  </property>
</Properties>
</file>